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PlainTable4"/>
        <w:tblW w:w="4813" w:type="pct"/>
        <w:tblBorders>
          <w:top w:val="single" w:sz="8" w:space="0" w:color="BFBFBF" w:themeColor="background1" w:themeShade="BF"/>
          <w:bottom w:val="single" w:sz="8" w:space="0" w:color="BFBFBF" w:themeColor="background1" w:themeShade="BF"/>
        </w:tblBorders>
        <w:tblCellMar>
          <w:left w:w="115" w:type="dxa"/>
          <w:right w:w="115" w:type="dxa"/>
        </w:tblCellMar>
        <w:tblLook w:val="0620" w:firstRow="1" w:lastRow="0" w:firstColumn="0" w:lastColumn="0" w:noHBand="1" w:noVBand="1"/>
        <w:tblCaption w:val="Layout table"/>
      </w:tblPr>
      <w:tblGrid>
        <w:gridCol w:w="11455"/>
        <w:gridCol w:w="2406"/>
      </w:tblGrid>
      <w:tr w:rsidR="00F8354F" w14:paraId="754AFDED" w14:textId="77777777" w:rsidTr="006D4AE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375"/>
        </w:trPr>
        <w:tc>
          <w:tcPr>
            <w:tcW w:w="4132" w:type="pct"/>
            <w:tcBorders>
              <w:bottom w:val="single" w:sz="8" w:space="0" w:color="BFBFBF" w:themeColor="background1" w:themeShade="BF"/>
            </w:tcBorders>
          </w:tcPr>
          <w:p w14:paraId="10A08E5E" w14:textId="485AB5D7" w:rsidR="00F8354F" w:rsidRDefault="00E5710A" w:rsidP="005C07CE">
            <w:pPr>
              <w:pStyle w:val="Month"/>
              <w:tabs>
                <w:tab w:val="left" w:pos="711"/>
                <w:tab w:val="left" w:pos="6028"/>
                <w:tab w:val="right" w:pos="11670"/>
              </w:tabs>
              <w:spacing w:after="40"/>
              <w:jc w:val="left"/>
            </w:pPr>
            <w:r>
              <w:tab/>
              <w:t>GRP</w:t>
            </w:r>
            <w:r w:rsidR="005C07CE">
              <w:t xml:space="preserve">            </w:t>
            </w:r>
            <w:r w:rsidR="00804FC2">
              <w:fldChar w:fldCharType="begin"/>
            </w:r>
            <w:r w:rsidR="00804FC2">
              <w:instrText xml:space="preserve"> DOCVARIABLE  MonthStart \@ MMMM \* MERGEFORMAT </w:instrText>
            </w:r>
            <w:r w:rsidR="00804FC2">
              <w:fldChar w:fldCharType="separate"/>
            </w:r>
            <w:r w:rsidR="005A4A3A" w:rsidRPr="005A4A3A">
              <w:t>September</w:t>
            </w:r>
            <w:r w:rsidR="00804FC2">
              <w:fldChar w:fldCharType="end"/>
            </w:r>
          </w:p>
        </w:tc>
        <w:tc>
          <w:tcPr>
            <w:tcW w:w="868" w:type="pct"/>
            <w:tcBorders>
              <w:bottom w:val="single" w:sz="8" w:space="0" w:color="BFBFBF" w:themeColor="background1" w:themeShade="BF"/>
            </w:tcBorders>
            <w:tcMar>
              <w:right w:w="0" w:type="dxa"/>
            </w:tcMar>
          </w:tcPr>
          <w:p w14:paraId="7A8256DB" w14:textId="464BAD2A" w:rsidR="00F8354F" w:rsidRDefault="00804FC2" w:rsidP="00732EC0">
            <w:pPr>
              <w:pStyle w:val="Year"/>
              <w:spacing w:after="40"/>
              <w:jc w:val="left"/>
            </w:pPr>
            <w:r>
              <w:fldChar w:fldCharType="begin"/>
            </w:r>
            <w:r>
              <w:instrText xml:space="preserve"> DOCVARIABLE  MonthStart \@  yyyy   \* MERGEFORMAT </w:instrText>
            </w:r>
            <w:r>
              <w:fldChar w:fldCharType="separate"/>
            </w:r>
            <w:r w:rsidR="005A4A3A" w:rsidRPr="005A4A3A">
              <w:t>2026</w:t>
            </w:r>
            <w:r>
              <w:fldChar w:fldCharType="end"/>
            </w:r>
          </w:p>
        </w:tc>
      </w:tr>
    </w:tbl>
    <w:tbl>
      <w:tblPr>
        <w:tblStyle w:val="TableCalendar"/>
        <w:tblW w:w="472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20" w:firstRow="1" w:lastRow="0" w:firstColumn="0" w:lastColumn="0" w:noHBand="0" w:noVBand="1"/>
        <w:tblCaption w:val="Layout table"/>
      </w:tblPr>
      <w:tblGrid>
        <w:gridCol w:w="2425"/>
        <w:gridCol w:w="144"/>
        <w:gridCol w:w="1655"/>
        <w:gridCol w:w="1619"/>
        <w:gridCol w:w="1978"/>
        <w:gridCol w:w="1774"/>
        <w:gridCol w:w="1989"/>
        <w:gridCol w:w="2000"/>
      </w:tblGrid>
      <w:tr w:rsidR="00763E14" w14:paraId="01F7F553" w14:textId="77777777" w:rsidTr="0036005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0"/>
        </w:trPr>
        <w:sdt>
          <w:sdtPr>
            <w:id w:val="-1778867687"/>
            <w:placeholder>
              <w:docPart w:val="DED3BCE2D5EF4373B773C011C7C26265"/>
            </w:placeholder>
            <w:temporary/>
            <w:showingPlcHdr/>
            <w15:appearance w15:val="hidden"/>
          </w:sdtPr>
          <w:sdtContent>
            <w:tc>
              <w:tcPr>
                <w:tcW w:w="893" w:type="pct"/>
                <w:shd w:val="clear" w:color="auto" w:fill="595959" w:themeFill="text1" w:themeFillTint="A6"/>
              </w:tcPr>
              <w:p w14:paraId="7FDE222A" w14:textId="77777777" w:rsidR="00F8354F" w:rsidRDefault="00804FC2">
                <w:pPr>
                  <w:pStyle w:val="Days"/>
                </w:pPr>
                <w:r>
                  <w:t>Sunday</w:t>
                </w:r>
              </w:p>
            </w:tc>
          </w:sdtContent>
        </w:sdt>
        <w:tc>
          <w:tcPr>
            <w:tcW w:w="662" w:type="pct"/>
            <w:gridSpan w:val="2"/>
            <w:shd w:val="clear" w:color="auto" w:fill="326BA6" w:themeFill="text2" w:themeFillShade="BF"/>
          </w:tcPr>
          <w:p w14:paraId="07D1B460" w14:textId="77777777" w:rsidR="00F8354F" w:rsidRDefault="00000000">
            <w:pPr>
              <w:pStyle w:val="Days"/>
            </w:pPr>
            <w:sdt>
              <w:sdtPr>
                <w:id w:val="-1020851123"/>
                <w:placeholder>
                  <w:docPart w:val="BE72AA2ED04244E79055AFC69C598E6D"/>
                </w:placeholder>
                <w:temporary/>
                <w:showingPlcHdr/>
                <w15:appearance w15:val="hidden"/>
              </w:sdtPr>
              <w:sdtContent>
                <w:r w:rsidR="00804FC2">
                  <w:t>Monday</w:t>
                </w:r>
              </w:sdtContent>
            </w:sdt>
          </w:p>
        </w:tc>
        <w:tc>
          <w:tcPr>
            <w:tcW w:w="596" w:type="pct"/>
            <w:shd w:val="clear" w:color="auto" w:fill="326BA6" w:themeFill="text2" w:themeFillShade="BF"/>
          </w:tcPr>
          <w:p w14:paraId="130177F5" w14:textId="77777777" w:rsidR="00F8354F" w:rsidRDefault="00000000">
            <w:pPr>
              <w:pStyle w:val="Days"/>
            </w:pPr>
            <w:sdt>
              <w:sdtPr>
                <w:id w:val="1121034790"/>
                <w:placeholder>
                  <w:docPart w:val="9F1DBA566A7E4D8AB76F6F6E3E26EBB2"/>
                </w:placeholder>
                <w:temporary/>
                <w:showingPlcHdr/>
                <w15:appearance w15:val="hidden"/>
              </w:sdtPr>
              <w:sdtContent>
                <w:r w:rsidR="00804FC2">
                  <w:t>Tuesday</w:t>
                </w:r>
              </w:sdtContent>
            </w:sdt>
          </w:p>
        </w:tc>
        <w:tc>
          <w:tcPr>
            <w:tcW w:w="728" w:type="pct"/>
            <w:shd w:val="clear" w:color="auto" w:fill="326BA6" w:themeFill="text2" w:themeFillShade="BF"/>
          </w:tcPr>
          <w:p w14:paraId="3A63A482" w14:textId="77777777" w:rsidR="00F8354F" w:rsidRDefault="00000000">
            <w:pPr>
              <w:pStyle w:val="Days"/>
            </w:pPr>
            <w:sdt>
              <w:sdtPr>
                <w:id w:val="-328132386"/>
                <w:placeholder>
                  <w:docPart w:val="D622B7CE972E45A98A4D7F7299F56195"/>
                </w:placeholder>
                <w:temporary/>
                <w:showingPlcHdr/>
                <w15:appearance w15:val="hidden"/>
              </w:sdtPr>
              <w:sdtContent>
                <w:r w:rsidR="00804FC2">
                  <w:t>Wednesday</w:t>
                </w:r>
              </w:sdtContent>
            </w:sdt>
          </w:p>
        </w:tc>
        <w:tc>
          <w:tcPr>
            <w:tcW w:w="653" w:type="pct"/>
            <w:shd w:val="clear" w:color="auto" w:fill="326BA6" w:themeFill="text2" w:themeFillShade="BF"/>
          </w:tcPr>
          <w:p w14:paraId="1BAAD30A" w14:textId="77777777" w:rsidR="00F8354F" w:rsidRDefault="00000000">
            <w:pPr>
              <w:pStyle w:val="Days"/>
            </w:pPr>
            <w:sdt>
              <w:sdtPr>
                <w:id w:val="1241452743"/>
                <w:placeholder>
                  <w:docPart w:val="0E6D41D31AAB44AF9C9AFA8BD4E87D0B"/>
                </w:placeholder>
                <w:temporary/>
                <w:showingPlcHdr/>
                <w15:appearance w15:val="hidden"/>
              </w:sdtPr>
              <w:sdtContent>
                <w:r w:rsidR="00804FC2">
                  <w:t>Thursday</w:t>
                </w:r>
              </w:sdtContent>
            </w:sdt>
          </w:p>
        </w:tc>
        <w:tc>
          <w:tcPr>
            <w:tcW w:w="732" w:type="pct"/>
            <w:shd w:val="clear" w:color="auto" w:fill="326BA6" w:themeFill="text2" w:themeFillShade="BF"/>
          </w:tcPr>
          <w:p w14:paraId="036EE8E0" w14:textId="77777777" w:rsidR="00F8354F" w:rsidRDefault="00000000">
            <w:pPr>
              <w:pStyle w:val="Days"/>
            </w:pPr>
            <w:sdt>
              <w:sdtPr>
                <w:id w:val="-65336403"/>
                <w:placeholder>
                  <w:docPart w:val="81F02B41D2324AAF893EDA90C488C9A8"/>
                </w:placeholder>
                <w:temporary/>
                <w:showingPlcHdr/>
                <w15:appearance w15:val="hidden"/>
              </w:sdtPr>
              <w:sdtContent>
                <w:r w:rsidR="00804FC2">
                  <w:t>Friday</w:t>
                </w:r>
              </w:sdtContent>
            </w:sdt>
          </w:p>
        </w:tc>
        <w:tc>
          <w:tcPr>
            <w:tcW w:w="736" w:type="pct"/>
            <w:shd w:val="clear" w:color="auto" w:fill="595959" w:themeFill="text1" w:themeFillTint="A6"/>
          </w:tcPr>
          <w:p w14:paraId="50E87C5E" w14:textId="77777777" w:rsidR="00F8354F" w:rsidRDefault="00000000">
            <w:pPr>
              <w:pStyle w:val="Days"/>
            </w:pPr>
            <w:sdt>
              <w:sdtPr>
                <w:id w:val="825547652"/>
                <w:placeholder>
                  <w:docPart w:val="83BD389F65D84501930E8013A72240C9"/>
                </w:placeholder>
                <w:temporary/>
                <w:showingPlcHdr/>
                <w15:appearance w15:val="hidden"/>
              </w:sdtPr>
              <w:sdtContent>
                <w:r w:rsidR="00804FC2">
                  <w:t>Saturday</w:t>
                </w:r>
              </w:sdtContent>
            </w:sdt>
          </w:p>
        </w:tc>
      </w:tr>
      <w:tr w:rsidR="00763E14" w14:paraId="7CA7DFEA" w14:textId="77777777" w:rsidTr="00360059">
        <w:trPr>
          <w:trHeight w:val="377"/>
        </w:trPr>
        <w:tc>
          <w:tcPr>
            <w:tcW w:w="946" w:type="pct"/>
            <w:gridSpan w:val="2"/>
            <w:tcBorders>
              <w:bottom w:val="nil"/>
            </w:tcBorders>
            <w:shd w:val="clear" w:color="auto" w:fill="F7F7F7" w:themeFill="background2"/>
          </w:tcPr>
          <w:p w14:paraId="4A584856" w14:textId="01589ADC" w:rsidR="001C5ACB" w:rsidRPr="001C5ACB" w:rsidRDefault="001C5ACB" w:rsidP="001C5ACB"/>
        </w:tc>
        <w:tc>
          <w:tcPr>
            <w:tcW w:w="609" w:type="pct"/>
            <w:tcBorders>
              <w:bottom w:val="nil"/>
            </w:tcBorders>
            <w:shd w:val="clear" w:color="auto" w:fill="F7F7F7" w:themeFill="background2"/>
          </w:tcPr>
          <w:p w14:paraId="37DBF8CA" w14:textId="0A4BEE45" w:rsidR="003A7523" w:rsidRPr="003A7523" w:rsidRDefault="003A7523" w:rsidP="00B31CD9">
            <w:pPr>
              <w:jc w:val="right"/>
            </w:pPr>
          </w:p>
        </w:tc>
        <w:tc>
          <w:tcPr>
            <w:tcW w:w="596" w:type="pct"/>
            <w:tcBorders>
              <w:bottom w:val="nil"/>
            </w:tcBorders>
            <w:shd w:val="clear" w:color="auto" w:fill="F7F7F7" w:themeFill="background2"/>
          </w:tcPr>
          <w:p w14:paraId="0CE4264B" w14:textId="14D25AE4" w:rsidR="00E57AA4" w:rsidRPr="00FF2B3D" w:rsidRDefault="000D0F55" w:rsidP="00B31CD9">
            <w:pPr>
              <w:pStyle w:val="Dates"/>
              <w:tabs>
                <w:tab w:val="left" w:pos="495"/>
                <w:tab w:val="right" w:pos="1828"/>
                <w:tab w:val="right" w:pos="194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728" w:type="pct"/>
            <w:tcBorders>
              <w:bottom w:val="nil"/>
            </w:tcBorders>
            <w:shd w:val="clear" w:color="auto" w:fill="F7F7F7" w:themeFill="background2"/>
          </w:tcPr>
          <w:p w14:paraId="279DB49C" w14:textId="3E1D95F2" w:rsidR="00E57AA4" w:rsidRPr="00FF2B3D" w:rsidRDefault="000D0F55" w:rsidP="00ED4263">
            <w:pPr>
              <w:pStyle w:val="Dates"/>
              <w:tabs>
                <w:tab w:val="right" w:pos="184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653" w:type="pct"/>
            <w:tcBorders>
              <w:bottom w:val="nil"/>
            </w:tcBorders>
            <w:shd w:val="clear" w:color="auto" w:fill="F7F7F7" w:themeFill="background2"/>
          </w:tcPr>
          <w:p w14:paraId="68268256" w14:textId="0BAFF921" w:rsidR="00E57AA4" w:rsidRPr="00FF2B3D" w:rsidRDefault="000D0F55" w:rsidP="00E57AA4">
            <w:pPr>
              <w:pStyle w:val="Dates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732" w:type="pct"/>
            <w:tcBorders>
              <w:bottom w:val="nil"/>
            </w:tcBorders>
            <w:shd w:val="clear" w:color="auto" w:fill="F7F7F7" w:themeFill="background2"/>
          </w:tcPr>
          <w:p w14:paraId="286309E4" w14:textId="6C5E8BE9" w:rsidR="00E57AA4" w:rsidRPr="00FF2B3D" w:rsidRDefault="000D0F55" w:rsidP="00054F9E">
            <w:pPr>
              <w:pStyle w:val="Dates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736" w:type="pct"/>
            <w:tcBorders>
              <w:bottom w:val="nil"/>
            </w:tcBorders>
            <w:shd w:val="clear" w:color="auto" w:fill="F7F7F7" w:themeFill="background2"/>
          </w:tcPr>
          <w:p w14:paraId="7A7F31D6" w14:textId="281442A9" w:rsidR="00890F47" w:rsidRPr="00FF2B3D" w:rsidRDefault="00A26D84" w:rsidP="00A26D84">
            <w:pPr>
              <w:pStyle w:val="Dates"/>
              <w:tabs>
                <w:tab w:val="left" w:pos="285"/>
                <w:tab w:val="right" w:pos="1488"/>
                <w:tab w:val="right" w:pos="2089"/>
              </w:tabs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</w:r>
            <w:r w:rsidR="000D0F55">
              <w:rPr>
                <w:sz w:val="16"/>
                <w:szCs w:val="16"/>
              </w:rPr>
              <w:t>5</w:t>
            </w:r>
          </w:p>
        </w:tc>
      </w:tr>
      <w:tr w:rsidR="00763E14" w14:paraId="7FA89624" w14:textId="77777777" w:rsidTr="00360059">
        <w:trPr>
          <w:trHeight w:val="1476"/>
        </w:trPr>
        <w:tc>
          <w:tcPr>
            <w:tcW w:w="946" w:type="pct"/>
            <w:gridSpan w:val="2"/>
            <w:tcBorders>
              <w:top w:val="nil"/>
              <w:bottom w:val="single" w:sz="4" w:space="0" w:color="auto"/>
            </w:tcBorders>
            <w:shd w:val="clear" w:color="auto" w:fill="F7F7F7" w:themeFill="background2"/>
          </w:tcPr>
          <w:p w14:paraId="591A12EA" w14:textId="77777777" w:rsidR="00434EFF" w:rsidRPr="00FF2B3D" w:rsidRDefault="00434EFF" w:rsidP="00434EFF">
            <w:pPr>
              <w:rPr>
                <w:sz w:val="16"/>
                <w:szCs w:val="16"/>
              </w:rPr>
            </w:pPr>
            <w:r w:rsidRPr="00FF2B3D">
              <w:rPr>
                <w:sz w:val="16"/>
                <w:szCs w:val="16"/>
              </w:rPr>
              <w:t>All About Me:</w:t>
            </w:r>
          </w:p>
          <w:p w14:paraId="585476DE" w14:textId="77777777" w:rsidR="00434EFF" w:rsidRPr="00FF2B3D" w:rsidRDefault="00434EFF" w:rsidP="00434EFF">
            <w:pPr>
              <w:rPr>
                <w:sz w:val="16"/>
                <w:szCs w:val="16"/>
              </w:rPr>
            </w:pPr>
            <w:r w:rsidRPr="00FF2B3D">
              <w:rPr>
                <w:sz w:val="16"/>
                <w:szCs w:val="16"/>
              </w:rPr>
              <w:t>Look and See</w:t>
            </w:r>
          </w:p>
          <w:p w14:paraId="4F4619E7" w14:textId="3B611703" w:rsidR="00E57AA4" w:rsidRPr="00FF2B3D" w:rsidRDefault="00434EFF" w:rsidP="00434EFF">
            <w:pPr>
              <w:rPr>
                <w:sz w:val="16"/>
                <w:szCs w:val="16"/>
              </w:rPr>
            </w:pPr>
            <w:r w:rsidRPr="00FF2B3D">
              <w:rPr>
                <w:sz w:val="16"/>
                <w:szCs w:val="16"/>
              </w:rPr>
              <w:t>(Word Awareness and book concepts)</w:t>
            </w:r>
          </w:p>
        </w:tc>
        <w:tc>
          <w:tcPr>
            <w:tcW w:w="609" w:type="pct"/>
            <w:tcBorders>
              <w:top w:val="nil"/>
              <w:bottom w:val="single" w:sz="4" w:space="0" w:color="auto"/>
            </w:tcBorders>
            <w:shd w:val="clear" w:color="auto" w:fill="F7F7F7" w:themeFill="background2"/>
          </w:tcPr>
          <w:p w14:paraId="56D902A8" w14:textId="06DCF167" w:rsidR="00F8268F" w:rsidRDefault="00F8268F" w:rsidP="00D127A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What is ASL? Introduction</w:t>
            </w:r>
            <w:r w:rsidR="00D127A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Star Spang</w:t>
            </w:r>
            <w:r w:rsidR="00A32166">
              <w:rPr>
                <w:sz w:val="16"/>
                <w:szCs w:val="16"/>
              </w:rPr>
              <w:t xml:space="preserve">led Banner </w:t>
            </w:r>
          </w:p>
          <w:p w14:paraId="4F5CA389" w14:textId="4079BA55" w:rsidR="00A32166" w:rsidRPr="00F8268F" w:rsidRDefault="00A32166" w:rsidP="00E57AA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Video</w:t>
            </w:r>
            <w:r w:rsidR="000F54DF">
              <w:rPr>
                <w:sz w:val="16"/>
                <w:szCs w:val="16"/>
              </w:rPr>
              <w:t xml:space="preserve"> story</w:t>
            </w:r>
          </w:p>
        </w:tc>
        <w:tc>
          <w:tcPr>
            <w:tcW w:w="596" w:type="pct"/>
            <w:tcBorders>
              <w:top w:val="nil"/>
              <w:bottom w:val="single" w:sz="4" w:space="0" w:color="auto"/>
            </w:tcBorders>
            <w:shd w:val="clear" w:color="auto" w:fill="F7F7F7" w:themeFill="background2"/>
          </w:tcPr>
          <w:p w14:paraId="2FFA98D6" w14:textId="06EBB4F3" w:rsidR="00E57AA4" w:rsidRPr="00FF2B3D" w:rsidRDefault="00434EFF" w:rsidP="006A487A">
            <w:pPr>
              <w:rPr>
                <w:sz w:val="16"/>
                <w:szCs w:val="16"/>
              </w:rPr>
            </w:pPr>
            <w:r w:rsidRPr="00FF2B3D">
              <w:rPr>
                <w:sz w:val="16"/>
                <w:szCs w:val="16"/>
              </w:rPr>
              <w:t xml:space="preserve">How the heart pumps </w:t>
            </w:r>
          </w:p>
        </w:tc>
        <w:tc>
          <w:tcPr>
            <w:tcW w:w="728" w:type="pct"/>
            <w:tcBorders>
              <w:top w:val="nil"/>
              <w:bottom w:val="single" w:sz="4" w:space="0" w:color="auto"/>
            </w:tcBorders>
            <w:shd w:val="clear" w:color="auto" w:fill="F7F7F7" w:themeFill="background2"/>
          </w:tcPr>
          <w:p w14:paraId="40F13040" w14:textId="047D6957" w:rsidR="00057EC8" w:rsidRPr="00CE5803" w:rsidRDefault="00CE5803" w:rsidP="00E2739F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CE5803">
              <w:rPr>
                <w:b/>
                <w:bCs/>
                <w:color w:val="000000" w:themeColor="text1"/>
                <w:sz w:val="16"/>
                <w:szCs w:val="16"/>
              </w:rPr>
              <w:t>First Day of school</w:t>
            </w:r>
          </w:p>
          <w:p w14:paraId="3BC609F5" w14:textId="6EAEBF63" w:rsidR="00E57AA4" w:rsidRPr="00FF2B3D" w:rsidRDefault="00434EFF" w:rsidP="00E2739F">
            <w:pPr>
              <w:rPr>
                <w:sz w:val="16"/>
                <w:szCs w:val="16"/>
              </w:rPr>
            </w:pPr>
            <w:r w:rsidRPr="00FF2B3D">
              <w:rPr>
                <w:sz w:val="16"/>
                <w:szCs w:val="16"/>
              </w:rPr>
              <w:t xml:space="preserve">German: </w:t>
            </w:r>
            <w:r w:rsidR="00E2739F">
              <w:rPr>
                <w:sz w:val="16"/>
                <w:szCs w:val="16"/>
              </w:rPr>
              <w:t>Visit</w:t>
            </w:r>
          </w:p>
        </w:tc>
        <w:tc>
          <w:tcPr>
            <w:tcW w:w="653" w:type="pct"/>
            <w:tcBorders>
              <w:top w:val="nil"/>
              <w:bottom w:val="single" w:sz="4" w:space="0" w:color="auto"/>
            </w:tcBorders>
            <w:shd w:val="clear" w:color="auto" w:fill="F7F7F7" w:themeFill="background2"/>
          </w:tcPr>
          <w:p w14:paraId="3778C908" w14:textId="0A71ED05" w:rsidR="00E57AA4" w:rsidRPr="00FF2B3D" w:rsidRDefault="008C1611" w:rsidP="00B1736B">
            <w:pPr>
              <w:rPr>
                <w:sz w:val="16"/>
                <w:szCs w:val="16"/>
              </w:rPr>
            </w:pPr>
            <w:r w:rsidRPr="00FF2B3D">
              <w:rPr>
                <w:sz w:val="16"/>
                <w:szCs w:val="16"/>
              </w:rPr>
              <w:t xml:space="preserve">What makes me </w:t>
            </w:r>
            <w:proofErr w:type="gramStart"/>
            <w:r w:rsidRPr="00FF2B3D">
              <w:rPr>
                <w:sz w:val="16"/>
                <w:szCs w:val="16"/>
              </w:rPr>
              <w:t>alive</w:t>
            </w:r>
            <w:proofErr w:type="gramEnd"/>
            <w:r w:rsidRPr="00FF2B3D">
              <w:rPr>
                <w:sz w:val="16"/>
                <w:szCs w:val="16"/>
              </w:rPr>
              <w:t>? Living and non-living sorting.</w:t>
            </w:r>
          </w:p>
        </w:tc>
        <w:tc>
          <w:tcPr>
            <w:tcW w:w="732" w:type="pct"/>
            <w:tcBorders>
              <w:top w:val="nil"/>
              <w:bottom w:val="single" w:sz="4" w:space="0" w:color="auto"/>
            </w:tcBorders>
            <w:shd w:val="clear" w:color="auto" w:fill="F7F7F7" w:themeFill="background2"/>
          </w:tcPr>
          <w:p w14:paraId="556EBFF6" w14:textId="48A2CD3D" w:rsidR="00403A43" w:rsidRPr="004C0123" w:rsidRDefault="00862B0F" w:rsidP="00403A43">
            <w:pPr>
              <w:pStyle w:val="NormalWeb"/>
              <w:rPr>
                <w:rFonts w:asciiTheme="minorHAnsi" w:hAnsiTheme="minorHAnsi"/>
                <w:sz w:val="16"/>
                <w:szCs w:val="16"/>
              </w:rPr>
            </w:pPr>
            <w:r w:rsidRPr="00FF2B3D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="00DE2697" w:rsidRPr="004C0123">
              <w:rPr>
                <w:rFonts w:asciiTheme="minorHAnsi" w:hAnsiTheme="minorHAnsi"/>
                <w:sz w:val="16"/>
                <w:szCs w:val="16"/>
              </w:rPr>
              <w:t>We will introduce the math areas in the classes</w:t>
            </w:r>
          </w:p>
          <w:p w14:paraId="2FC50742" w14:textId="77777777" w:rsidR="00E57AA4" w:rsidRPr="00FF2B3D" w:rsidRDefault="00E57AA4" w:rsidP="00E57AA4">
            <w:pPr>
              <w:rPr>
                <w:sz w:val="16"/>
                <w:szCs w:val="16"/>
              </w:rPr>
            </w:pPr>
          </w:p>
        </w:tc>
        <w:tc>
          <w:tcPr>
            <w:tcW w:w="736" w:type="pct"/>
            <w:tcBorders>
              <w:top w:val="nil"/>
              <w:bottom w:val="single" w:sz="4" w:space="0" w:color="auto"/>
            </w:tcBorders>
            <w:shd w:val="clear" w:color="auto" w:fill="F7F7F7" w:themeFill="background2"/>
          </w:tcPr>
          <w:p w14:paraId="34B4302A" w14:textId="3A94DBB7" w:rsidR="00E57AA4" w:rsidRPr="00FF2B3D" w:rsidRDefault="00E57AA4" w:rsidP="00E57AA4">
            <w:pPr>
              <w:rPr>
                <w:sz w:val="16"/>
                <w:szCs w:val="16"/>
              </w:rPr>
            </w:pPr>
          </w:p>
        </w:tc>
      </w:tr>
      <w:tr w:rsidR="00E57AA4" w14:paraId="1CC3F547" w14:textId="77777777" w:rsidTr="00360059">
        <w:trPr>
          <w:trHeight w:val="449"/>
        </w:trPr>
        <w:tc>
          <w:tcPr>
            <w:tcW w:w="946" w:type="pct"/>
            <w:gridSpan w:val="2"/>
            <w:tcBorders>
              <w:bottom w:val="nil"/>
            </w:tcBorders>
          </w:tcPr>
          <w:p w14:paraId="45A04CA3" w14:textId="3575F5E8" w:rsidR="00F04428" w:rsidRDefault="00B554F9" w:rsidP="00095772">
            <w:pPr>
              <w:pStyle w:val="Dates"/>
              <w:tabs>
                <w:tab w:val="right" w:pos="1841"/>
              </w:tabs>
              <w:jc w:val="left"/>
              <w:rPr>
                <w:color w:val="auto"/>
                <w:sz w:val="16"/>
                <w:szCs w:val="16"/>
              </w:rPr>
            </w:pPr>
            <w:r w:rsidRPr="003E7867">
              <w:rPr>
                <w:color w:val="00B050"/>
                <w:sz w:val="16"/>
                <w:szCs w:val="16"/>
                <w:u w:val="single"/>
              </w:rPr>
              <w:t xml:space="preserve">  </w:t>
            </w:r>
            <w:r w:rsidR="003E7867" w:rsidRPr="003E7867">
              <w:rPr>
                <w:color w:val="00B050"/>
                <w:sz w:val="16"/>
                <w:szCs w:val="16"/>
                <w:u w:val="single"/>
              </w:rPr>
              <w:t>Read a book day</w:t>
            </w:r>
            <w:r>
              <w:rPr>
                <w:color w:val="auto"/>
                <w:sz w:val="16"/>
                <w:szCs w:val="16"/>
              </w:rPr>
              <w:t xml:space="preserve">              </w:t>
            </w:r>
            <w:r w:rsidR="00E60009">
              <w:rPr>
                <w:color w:val="auto"/>
                <w:sz w:val="16"/>
                <w:szCs w:val="16"/>
              </w:rPr>
              <w:t>6</w:t>
            </w:r>
            <w:r>
              <w:rPr>
                <w:color w:val="auto"/>
                <w:sz w:val="16"/>
                <w:szCs w:val="16"/>
              </w:rPr>
              <w:t xml:space="preserve">             </w:t>
            </w:r>
            <w:r w:rsidR="00974E5C">
              <w:rPr>
                <w:color w:val="auto"/>
                <w:sz w:val="16"/>
                <w:szCs w:val="16"/>
              </w:rPr>
              <w:tab/>
              <w:t xml:space="preserve">        </w:t>
            </w:r>
            <w:r w:rsidR="000A3461">
              <w:rPr>
                <w:color w:val="auto"/>
                <w:sz w:val="16"/>
                <w:szCs w:val="16"/>
              </w:rPr>
              <w:t xml:space="preserve">   </w:t>
            </w:r>
          </w:p>
          <w:p w14:paraId="720C7067" w14:textId="62C89F9E" w:rsidR="000E58FC" w:rsidRDefault="000A3461" w:rsidP="00095772">
            <w:pPr>
              <w:pStyle w:val="Dates"/>
              <w:tabs>
                <w:tab w:val="right" w:pos="1841"/>
              </w:tabs>
              <w:jc w:val="left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 xml:space="preserve">          </w:t>
            </w:r>
            <w:r w:rsidR="000E58FC">
              <w:rPr>
                <w:color w:val="auto"/>
                <w:sz w:val="16"/>
                <w:szCs w:val="16"/>
              </w:rPr>
              <w:t xml:space="preserve"> </w:t>
            </w:r>
          </w:p>
          <w:p w14:paraId="1A88A7B0" w14:textId="2F2D6340" w:rsidR="00F955E3" w:rsidRPr="00FF2B3D" w:rsidRDefault="00F955E3" w:rsidP="00144520">
            <w:pPr>
              <w:rPr>
                <w:sz w:val="16"/>
                <w:szCs w:val="16"/>
              </w:rPr>
            </w:pPr>
            <w:r w:rsidRPr="00FF2B3D">
              <w:rPr>
                <w:sz w:val="16"/>
                <w:szCs w:val="16"/>
              </w:rPr>
              <w:t>All About Me:</w:t>
            </w:r>
            <w:r w:rsidR="00144520">
              <w:rPr>
                <w:sz w:val="16"/>
                <w:szCs w:val="16"/>
              </w:rPr>
              <w:t xml:space="preserve"> </w:t>
            </w:r>
            <w:r w:rsidRPr="00FF2B3D">
              <w:rPr>
                <w:sz w:val="16"/>
                <w:szCs w:val="16"/>
              </w:rPr>
              <w:t xml:space="preserve">Staying Healthy </w:t>
            </w:r>
          </w:p>
          <w:p w14:paraId="0194EFF3" w14:textId="3DF0B9CF" w:rsidR="00BE5C72" w:rsidRPr="00FF2B3D" w:rsidRDefault="00F955E3" w:rsidP="00F955E3">
            <w:pPr>
              <w:pStyle w:val="Dates"/>
              <w:tabs>
                <w:tab w:val="right" w:pos="1841"/>
              </w:tabs>
              <w:jc w:val="left"/>
              <w:rPr>
                <w:sz w:val="16"/>
                <w:szCs w:val="16"/>
                <w:u w:val="single"/>
              </w:rPr>
            </w:pPr>
            <w:r w:rsidRPr="00FF2B3D">
              <w:rPr>
                <w:sz w:val="16"/>
                <w:szCs w:val="16"/>
              </w:rPr>
              <w:t xml:space="preserve">(Rhyme Awareness and book </w:t>
            </w:r>
            <w:proofErr w:type="gramStart"/>
            <w:r w:rsidR="00732EC0" w:rsidRPr="00FF2B3D">
              <w:rPr>
                <w:sz w:val="16"/>
                <w:szCs w:val="16"/>
              </w:rPr>
              <w:t>concepts)</w:t>
            </w:r>
            <w:r w:rsidR="00732EC0">
              <w:rPr>
                <w:color w:val="auto"/>
                <w:sz w:val="16"/>
                <w:szCs w:val="16"/>
              </w:rPr>
              <w:t xml:space="preserve">  </w:t>
            </w:r>
            <w:r w:rsidR="00054F9E">
              <w:rPr>
                <w:color w:val="auto"/>
                <w:sz w:val="16"/>
                <w:szCs w:val="16"/>
              </w:rPr>
              <w:t xml:space="preserve"> </w:t>
            </w:r>
            <w:proofErr w:type="gramEnd"/>
            <w:r w:rsidR="00054F9E">
              <w:rPr>
                <w:color w:val="auto"/>
                <w:sz w:val="16"/>
                <w:szCs w:val="16"/>
              </w:rPr>
              <w:t xml:space="preserve">          </w:t>
            </w:r>
            <w:r w:rsidR="004D3E2A">
              <w:rPr>
                <w:color w:val="auto"/>
                <w:sz w:val="16"/>
                <w:szCs w:val="16"/>
              </w:rPr>
              <w:t xml:space="preserve">   </w:t>
            </w:r>
            <w:r w:rsidR="00534FED">
              <w:rPr>
                <w:color w:val="auto"/>
                <w:sz w:val="16"/>
                <w:szCs w:val="16"/>
              </w:rPr>
              <w:t xml:space="preserve">         </w:t>
            </w:r>
            <w:r w:rsidR="004D3E2A">
              <w:rPr>
                <w:color w:val="auto"/>
                <w:sz w:val="16"/>
                <w:szCs w:val="16"/>
              </w:rPr>
              <w:t xml:space="preserve">        </w:t>
            </w:r>
            <w:r w:rsidR="000D0F55">
              <w:rPr>
                <w:color w:val="auto"/>
                <w:sz w:val="16"/>
                <w:szCs w:val="16"/>
              </w:rPr>
              <w:t xml:space="preserve">  </w:t>
            </w:r>
            <w:r w:rsidR="00054F9E">
              <w:rPr>
                <w:color w:val="auto"/>
                <w:sz w:val="16"/>
                <w:szCs w:val="16"/>
              </w:rPr>
              <w:t xml:space="preserve">                 </w:t>
            </w:r>
          </w:p>
        </w:tc>
        <w:tc>
          <w:tcPr>
            <w:tcW w:w="609" w:type="pct"/>
            <w:tcBorders>
              <w:bottom w:val="nil"/>
            </w:tcBorders>
          </w:tcPr>
          <w:p w14:paraId="49D56D9D" w14:textId="77777777" w:rsidR="003479DE" w:rsidRDefault="00534FED" w:rsidP="00DF2D7A">
            <w:pPr>
              <w:pStyle w:val="Dates"/>
            </w:pPr>
            <w:r>
              <w:t>7</w:t>
            </w:r>
          </w:p>
          <w:p w14:paraId="34BF6530" w14:textId="77777777" w:rsidR="00057EC8" w:rsidRPr="00FF2B3D" w:rsidRDefault="00057EC8" w:rsidP="00057EC8">
            <w:pPr>
              <w:rPr>
                <w:b/>
                <w:bCs/>
                <w:sz w:val="16"/>
                <w:szCs w:val="16"/>
              </w:rPr>
            </w:pPr>
            <w:proofErr w:type="gramStart"/>
            <w:r w:rsidRPr="00FF2B3D">
              <w:rPr>
                <w:b/>
                <w:bCs/>
                <w:sz w:val="16"/>
                <w:szCs w:val="16"/>
              </w:rPr>
              <w:t>No  School</w:t>
            </w:r>
            <w:proofErr w:type="gramEnd"/>
            <w:r w:rsidRPr="00FF2B3D">
              <w:rPr>
                <w:b/>
                <w:bCs/>
                <w:sz w:val="16"/>
                <w:szCs w:val="16"/>
              </w:rPr>
              <w:t xml:space="preserve"> Labor Day</w:t>
            </w:r>
          </w:p>
          <w:p w14:paraId="3B4B871F" w14:textId="77777777" w:rsidR="00F04428" w:rsidRDefault="00F04428" w:rsidP="00F04428"/>
          <w:p w14:paraId="49C5DCF9" w14:textId="5B8B81EF" w:rsidR="00F04428" w:rsidRPr="00F04428" w:rsidRDefault="00F04428" w:rsidP="00F04428">
            <w:r>
              <w:rPr>
                <w:sz w:val="16"/>
                <w:szCs w:val="16"/>
              </w:rPr>
              <w:t>Emotions in ASL</w:t>
            </w:r>
          </w:p>
        </w:tc>
        <w:tc>
          <w:tcPr>
            <w:tcW w:w="596" w:type="pct"/>
            <w:tcBorders>
              <w:bottom w:val="nil"/>
            </w:tcBorders>
          </w:tcPr>
          <w:p w14:paraId="02B02AF8" w14:textId="6109689C" w:rsidR="0028258F" w:rsidRDefault="00054F9E" w:rsidP="00095772">
            <w:pPr>
              <w:pStyle w:val="Dates"/>
              <w:tabs>
                <w:tab w:val="right" w:pos="1840"/>
              </w:tabs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</w:t>
            </w:r>
            <w:r w:rsidR="00A36DE1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 xml:space="preserve">             </w:t>
            </w:r>
            <w:r w:rsidR="00534FED">
              <w:rPr>
                <w:sz w:val="16"/>
                <w:szCs w:val="16"/>
              </w:rPr>
              <w:t xml:space="preserve">                                     </w:t>
            </w:r>
            <w:r>
              <w:rPr>
                <w:sz w:val="16"/>
                <w:szCs w:val="16"/>
              </w:rPr>
              <w:t xml:space="preserve">                                                      </w:t>
            </w:r>
          </w:p>
          <w:p w14:paraId="2D2790A1" w14:textId="77777777" w:rsidR="00F04428" w:rsidRDefault="00F04428" w:rsidP="00F04428">
            <w:pPr>
              <w:rPr>
                <w:sz w:val="16"/>
                <w:szCs w:val="16"/>
              </w:rPr>
            </w:pPr>
          </w:p>
          <w:p w14:paraId="61E443F5" w14:textId="77777777" w:rsidR="00F04428" w:rsidRDefault="00F04428" w:rsidP="00F04428">
            <w:pPr>
              <w:rPr>
                <w:sz w:val="16"/>
                <w:szCs w:val="16"/>
              </w:rPr>
            </w:pPr>
            <w:r w:rsidRPr="00FF2B3D">
              <w:rPr>
                <w:sz w:val="16"/>
                <w:szCs w:val="16"/>
              </w:rPr>
              <w:t>Mapping taste areas</w:t>
            </w:r>
          </w:p>
          <w:p w14:paraId="0D0FF52F" w14:textId="77777777" w:rsidR="00F04428" w:rsidRPr="00FF2B3D" w:rsidRDefault="00F04428" w:rsidP="00F0442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Sense of smell</w:t>
            </w:r>
          </w:p>
          <w:p w14:paraId="46BB0FEE" w14:textId="02A594CD" w:rsidR="00F04428" w:rsidRPr="00F04428" w:rsidRDefault="00F04428" w:rsidP="00F04428"/>
        </w:tc>
        <w:tc>
          <w:tcPr>
            <w:tcW w:w="728" w:type="pct"/>
            <w:tcBorders>
              <w:bottom w:val="nil"/>
            </w:tcBorders>
          </w:tcPr>
          <w:p w14:paraId="7ED43AFA" w14:textId="40FF1817" w:rsidR="00D81627" w:rsidRDefault="00FF4C35" w:rsidP="007D334B">
            <w:pPr>
              <w:pStyle w:val="Dates"/>
              <w:tabs>
                <w:tab w:val="right" w:pos="1840"/>
              </w:tabs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ab/>
            </w:r>
            <w:r w:rsidR="00D35244">
              <w:rPr>
                <w:sz w:val="16"/>
                <w:szCs w:val="16"/>
              </w:rPr>
              <w:t>9</w:t>
            </w:r>
            <w:r w:rsidR="00722B37">
              <w:rPr>
                <w:sz w:val="16"/>
                <w:szCs w:val="16"/>
              </w:rPr>
              <w:t xml:space="preserve">                                          </w:t>
            </w:r>
            <w:r w:rsidR="00054F9E">
              <w:rPr>
                <w:sz w:val="16"/>
                <w:szCs w:val="16"/>
              </w:rPr>
              <w:t xml:space="preserve"> </w:t>
            </w:r>
          </w:p>
          <w:p w14:paraId="0DCCF866" w14:textId="77777777" w:rsidR="00F04428" w:rsidRPr="00F04428" w:rsidRDefault="00F04428" w:rsidP="00F04428"/>
          <w:p w14:paraId="5F2CD1CB" w14:textId="77777777" w:rsidR="00F04428" w:rsidRDefault="00F04428" w:rsidP="00F04428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Getting to know each other: into to Germany and its language. / Skills for Learning:</w:t>
            </w:r>
          </w:p>
          <w:p w14:paraId="115EE9BE" w14:textId="276B0116" w:rsidR="00F04428" w:rsidRPr="00F04428" w:rsidRDefault="00F04428" w:rsidP="00F04428">
            <w:r>
              <w:rPr>
                <w:sz w:val="16"/>
                <w:szCs w:val="16"/>
              </w:rPr>
              <w:t>Welcoming</w:t>
            </w:r>
            <w:r w:rsidRPr="00F04428">
              <w:t xml:space="preserve"> </w:t>
            </w:r>
          </w:p>
        </w:tc>
        <w:tc>
          <w:tcPr>
            <w:tcW w:w="653" w:type="pct"/>
            <w:tcBorders>
              <w:bottom w:val="nil"/>
            </w:tcBorders>
          </w:tcPr>
          <w:p w14:paraId="2537CFAC" w14:textId="5AF8B368" w:rsidR="0084560C" w:rsidRDefault="00002470" w:rsidP="00FD5C94">
            <w:pPr>
              <w:pStyle w:val="Dates"/>
              <w:tabs>
                <w:tab w:val="right" w:pos="1857"/>
              </w:tabs>
              <w:jc w:val="left"/>
              <w:rPr>
                <w:color w:val="C00000"/>
                <w:sz w:val="16"/>
                <w:szCs w:val="16"/>
                <w:u w:val="single"/>
              </w:rPr>
            </w:pPr>
            <w:r>
              <w:t xml:space="preserve">                      10</w:t>
            </w:r>
            <w:r w:rsidR="00FD5C94">
              <w:tab/>
            </w:r>
            <w:r w:rsidR="00054F9E">
              <w:t xml:space="preserve">   </w:t>
            </w:r>
            <w:r w:rsidR="00722B37">
              <w:t xml:space="preserve">                           </w:t>
            </w:r>
            <w:r w:rsidR="00D35244">
              <w:t xml:space="preserve">              </w:t>
            </w:r>
          </w:p>
          <w:p w14:paraId="6A3BD0AD" w14:textId="77777777" w:rsidR="00F04428" w:rsidRDefault="00F04428" w:rsidP="00F04428">
            <w:pPr>
              <w:rPr>
                <w:color w:val="C00000"/>
                <w:sz w:val="16"/>
                <w:szCs w:val="16"/>
                <w:u w:val="single"/>
              </w:rPr>
            </w:pPr>
          </w:p>
          <w:p w14:paraId="0139CE0E" w14:textId="0287E63D" w:rsidR="00F04428" w:rsidRPr="00F04428" w:rsidRDefault="00F04428" w:rsidP="00F04428">
            <w:r w:rsidRPr="00FF2B3D">
              <w:rPr>
                <w:sz w:val="16"/>
                <w:szCs w:val="16"/>
              </w:rPr>
              <w:t xml:space="preserve">What makes me </w:t>
            </w:r>
            <w:proofErr w:type="gramStart"/>
            <w:r w:rsidRPr="00FF2B3D">
              <w:rPr>
                <w:sz w:val="16"/>
                <w:szCs w:val="16"/>
              </w:rPr>
              <w:t>alive</w:t>
            </w:r>
            <w:proofErr w:type="gramEnd"/>
            <w:r w:rsidRPr="00FF2B3D">
              <w:rPr>
                <w:sz w:val="16"/>
                <w:szCs w:val="16"/>
              </w:rPr>
              <w:t>? Living and non-living sorting.</w:t>
            </w:r>
          </w:p>
        </w:tc>
        <w:tc>
          <w:tcPr>
            <w:tcW w:w="732" w:type="pct"/>
            <w:tcBorders>
              <w:bottom w:val="nil"/>
            </w:tcBorders>
          </w:tcPr>
          <w:p w14:paraId="14ADCA16" w14:textId="7FE64E2B" w:rsidR="002867A8" w:rsidRDefault="002867A8" w:rsidP="002867A8">
            <w:pPr>
              <w:tabs>
                <w:tab w:val="left" w:pos="1172"/>
              </w:tabs>
              <w:rPr>
                <w:color w:val="00B050"/>
                <w:sz w:val="16"/>
                <w:szCs w:val="16"/>
              </w:rPr>
            </w:pPr>
            <w:r>
              <w:rPr>
                <w:color w:val="00B050"/>
                <w:sz w:val="16"/>
                <w:szCs w:val="16"/>
              </w:rPr>
              <w:tab/>
            </w:r>
            <w:r w:rsidR="00762C63">
              <w:rPr>
                <w:color w:val="00B050"/>
                <w:sz w:val="16"/>
                <w:szCs w:val="16"/>
              </w:rPr>
              <w:t xml:space="preserve">     </w:t>
            </w:r>
            <w:r w:rsidRPr="002867A8">
              <w:rPr>
                <w:color w:val="auto"/>
                <w:sz w:val="16"/>
                <w:szCs w:val="16"/>
              </w:rPr>
              <w:t>11</w:t>
            </w:r>
          </w:p>
          <w:p w14:paraId="320F76AB" w14:textId="13B32755" w:rsidR="00654D7D" w:rsidRDefault="00654D7D" w:rsidP="00F04428">
            <w:pPr>
              <w:rPr>
                <w:color w:val="00B050"/>
                <w:sz w:val="16"/>
                <w:szCs w:val="16"/>
              </w:rPr>
            </w:pPr>
            <w:r w:rsidRPr="002C33AB">
              <w:rPr>
                <w:color w:val="C00000"/>
                <w:sz w:val="16"/>
                <w:szCs w:val="16"/>
                <w:u w:val="single"/>
              </w:rPr>
              <w:t>Miss Rachel’s BD</w:t>
            </w:r>
          </w:p>
          <w:p w14:paraId="091E2250" w14:textId="7582B2BA" w:rsidR="00F04428" w:rsidRDefault="002867A8" w:rsidP="00F04428">
            <w:pPr>
              <w:rPr>
                <w:color w:val="00B050"/>
                <w:sz w:val="16"/>
                <w:szCs w:val="16"/>
              </w:rPr>
            </w:pPr>
            <w:r w:rsidRPr="00961F25">
              <w:rPr>
                <w:color w:val="00B050"/>
                <w:sz w:val="16"/>
                <w:szCs w:val="16"/>
              </w:rPr>
              <w:t>Rosh Hashanah 11-13</w:t>
            </w:r>
            <w:r>
              <w:rPr>
                <w:color w:val="00B050"/>
                <w:sz w:val="16"/>
                <w:szCs w:val="16"/>
              </w:rPr>
              <w:t xml:space="preserve">                                     </w:t>
            </w:r>
          </w:p>
          <w:p w14:paraId="21A2B31F" w14:textId="5462BFB5" w:rsidR="00F04428" w:rsidRPr="00F04428" w:rsidRDefault="00F04428" w:rsidP="00F04428">
            <w:r w:rsidRPr="00D36C2B">
              <w:rPr>
                <w:sz w:val="16"/>
                <w:szCs w:val="16"/>
              </w:rPr>
              <w:t>Module 1-A</w:t>
            </w:r>
            <w:r>
              <w:rPr>
                <w:sz w:val="16"/>
                <w:szCs w:val="16"/>
              </w:rPr>
              <w:t>/</w:t>
            </w:r>
            <w:r w:rsidRPr="00D36C2B">
              <w:rPr>
                <w:sz w:val="16"/>
                <w:szCs w:val="16"/>
              </w:rPr>
              <w:t>Matching Objects</w:t>
            </w:r>
          </w:p>
        </w:tc>
        <w:tc>
          <w:tcPr>
            <w:tcW w:w="736" w:type="pct"/>
            <w:tcBorders>
              <w:bottom w:val="nil"/>
            </w:tcBorders>
          </w:tcPr>
          <w:p w14:paraId="79BE8367" w14:textId="4FD15AD2" w:rsidR="00E57AA4" w:rsidRPr="00FF2B3D" w:rsidRDefault="00B554F9" w:rsidP="00B554F9">
            <w:pPr>
              <w:pStyle w:val="Dates"/>
              <w:tabs>
                <w:tab w:val="right" w:pos="2089"/>
              </w:tabs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ab/>
            </w:r>
            <w:r w:rsidR="003E1624" w:rsidRPr="00FF2B3D">
              <w:rPr>
                <w:sz w:val="16"/>
                <w:szCs w:val="16"/>
              </w:rPr>
              <w:t>1</w:t>
            </w:r>
            <w:r w:rsidR="00D35244">
              <w:rPr>
                <w:sz w:val="16"/>
                <w:szCs w:val="16"/>
              </w:rPr>
              <w:t>2</w:t>
            </w:r>
          </w:p>
        </w:tc>
      </w:tr>
      <w:tr w:rsidR="00E57AA4" w14:paraId="60A34641" w14:textId="77777777" w:rsidTr="00B433E1">
        <w:trPr>
          <w:trHeight w:val="87"/>
        </w:trPr>
        <w:tc>
          <w:tcPr>
            <w:tcW w:w="946" w:type="pct"/>
            <w:gridSpan w:val="2"/>
            <w:tcBorders>
              <w:top w:val="nil"/>
              <w:bottom w:val="single" w:sz="4" w:space="0" w:color="auto"/>
            </w:tcBorders>
          </w:tcPr>
          <w:p w14:paraId="24A56169" w14:textId="49296AC0" w:rsidR="00E57AA4" w:rsidRPr="00FF2B3D" w:rsidRDefault="00E57AA4" w:rsidP="003D601A">
            <w:pPr>
              <w:rPr>
                <w:sz w:val="16"/>
                <w:szCs w:val="16"/>
              </w:rPr>
            </w:pPr>
          </w:p>
        </w:tc>
        <w:tc>
          <w:tcPr>
            <w:tcW w:w="609" w:type="pct"/>
            <w:tcBorders>
              <w:top w:val="nil"/>
              <w:bottom w:val="single" w:sz="4" w:space="0" w:color="auto"/>
            </w:tcBorders>
          </w:tcPr>
          <w:p w14:paraId="7796D0F5" w14:textId="29D6ADBF" w:rsidR="00E57AA4" w:rsidRPr="00FF2B3D" w:rsidRDefault="00E57AA4" w:rsidP="00D82B7D">
            <w:pPr>
              <w:rPr>
                <w:sz w:val="16"/>
                <w:szCs w:val="16"/>
              </w:rPr>
            </w:pPr>
          </w:p>
        </w:tc>
        <w:tc>
          <w:tcPr>
            <w:tcW w:w="596" w:type="pct"/>
            <w:tcBorders>
              <w:top w:val="nil"/>
              <w:bottom w:val="single" w:sz="4" w:space="0" w:color="auto"/>
            </w:tcBorders>
          </w:tcPr>
          <w:p w14:paraId="6FDB42B5" w14:textId="6238422C" w:rsidR="00E57AA4" w:rsidRPr="00FF2B3D" w:rsidRDefault="00E57AA4" w:rsidP="00F04428">
            <w:pPr>
              <w:rPr>
                <w:sz w:val="16"/>
                <w:szCs w:val="16"/>
              </w:rPr>
            </w:pPr>
          </w:p>
        </w:tc>
        <w:tc>
          <w:tcPr>
            <w:tcW w:w="728" w:type="pct"/>
            <w:tcBorders>
              <w:top w:val="nil"/>
              <w:bottom w:val="single" w:sz="4" w:space="0" w:color="auto"/>
            </w:tcBorders>
          </w:tcPr>
          <w:p w14:paraId="499B15C3" w14:textId="76E713C5" w:rsidR="001D67E2" w:rsidRPr="00FF2B3D" w:rsidRDefault="001D67E2" w:rsidP="004143B0">
            <w:pPr>
              <w:rPr>
                <w:sz w:val="16"/>
                <w:szCs w:val="16"/>
              </w:rPr>
            </w:pPr>
          </w:p>
        </w:tc>
        <w:tc>
          <w:tcPr>
            <w:tcW w:w="653" w:type="pct"/>
            <w:tcBorders>
              <w:top w:val="nil"/>
              <w:bottom w:val="single" w:sz="4" w:space="0" w:color="auto"/>
            </w:tcBorders>
          </w:tcPr>
          <w:p w14:paraId="5D9EA4FE" w14:textId="380971C0" w:rsidR="00E57AA4" w:rsidRPr="00FF2B3D" w:rsidRDefault="00E57AA4" w:rsidP="00E57AA4">
            <w:pPr>
              <w:rPr>
                <w:sz w:val="16"/>
                <w:szCs w:val="16"/>
              </w:rPr>
            </w:pPr>
          </w:p>
        </w:tc>
        <w:tc>
          <w:tcPr>
            <w:tcW w:w="732" w:type="pct"/>
            <w:tcBorders>
              <w:top w:val="nil"/>
              <w:bottom w:val="single" w:sz="4" w:space="0" w:color="auto"/>
            </w:tcBorders>
          </w:tcPr>
          <w:p w14:paraId="2A2C853B" w14:textId="6F5F59EB" w:rsidR="00E57AA4" w:rsidRPr="00FF2B3D" w:rsidRDefault="00E57AA4" w:rsidP="002E3BFF">
            <w:pPr>
              <w:rPr>
                <w:sz w:val="16"/>
                <w:szCs w:val="16"/>
              </w:rPr>
            </w:pPr>
          </w:p>
        </w:tc>
        <w:tc>
          <w:tcPr>
            <w:tcW w:w="736" w:type="pct"/>
            <w:tcBorders>
              <w:top w:val="nil"/>
              <w:bottom w:val="single" w:sz="4" w:space="0" w:color="auto"/>
            </w:tcBorders>
          </w:tcPr>
          <w:p w14:paraId="090003ED" w14:textId="77777777" w:rsidR="00E57AA4" w:rsidRPr="00FF2B3D" w:rsidRDefault="00E57AA4" w:rsidP="00E57AA4">
            <w:pPr>
              <w:rPr>
                <w:sz w:val="16"/>
                <w:szCs w:val="16"/>
              </w:rPr>
            </w:pPr>
          </w:p>
        </w:tc>
      </w:tr>
      <w:tr w:rsidR="00763E14" w14:paraId="244ED05E" w14:textId="77777777" w:rsidTr="00360059">
        <w:trPr>
          <w:trHeight w:val="60"/>
        </w:trPr>
        <w:tc>
          <w:tcPr>
            <w:tcW w:w="946" w:type="pct"/>
            <w:gridSpan w:val="2"/>
            <w:tcBorders>
              <w:bottom w:val="nil"/>
            </w:tcBorders>
            <w:shd w:val="clear" w:color="auto" w:fill="F7F7F7" w:themeFill="background2"/>
          </w:tcPr>
          <w:p w14:paraId="72CB1D6D" w14:textId="7162D355" w:rsidR="00E57AA4" w:rsidRPr="00FF2B3D" w:rsidRDefault="0089483A" w:rsidP="0089483A">
            <w:pPr>
              <w:pStyle w:val="Dates"/>
              <w:tabs>
                <w:tab w:val="right" w:pos="3737"/>
              </w:tabs>
              <w:jc w:val="left"/>
              <w:rPr>
                <w:sz w:val="16"/>
                <w:szCs w:val="16"/>
              </w:rPr>
            </w:pPr>
            <w:r w:rsidRPr="00FF2B3D">
              <w:rPr>
                <w:color w:val="008000"/>
                <w:sz w:val="16"/>
                <w:szCs w:val="16"/>
                <w:u w:val="single"/>
              </w:rPr>
              <w:t>Grandparent Day</w:t>
            </w:r>
            <w:r>
              <w:rPr>
                <w:sz w:val="16"/>
                <w:szCs w:val="16"/>
              </w:rPr>
              <w:tab/>
            </w:r>
            <w:r w:rsidR="00896E91" w:rsidRPr="00FF2B3D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3</w:t>
            </w:r>
          </w:p>
        </w:tc>
        <w:tc>
          <w:tcPr>
            <w:tcW w:w="609" w:type="pct"/>
            <w:tcBorders>
              <w:bottom w:val="nil"/>
            </w:tcBorders>
            <w:shd w:val="clear" w:color="auto" w:fill="F7F7F7" w:themeFill="background2"/>
          </w:tcPr>
          <w:p w14:paraId="7534DB6D" w14:textId="2852BD55" w:rsidR="00E57AA4" w:rsidRPr="00FF2B3D" w:rsidRDefault="003C0AD2" w:rsidP="007A3BA5">
            <w:pPr>
              <w:pStyle w:val="Dates"/>
              <w:tabs>
                <w:tab w:val="right" w:pos="1840"/>
              </w:tabs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</w:t>
            </w:r>
            <w:r w:rsidR="001E47CD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 xml:space="preserve">    </w:t>
            </w:r>
            <w:r w:rsidR="007A3BA5" w:rsidRPr="00FF2B3D">
              <w:rPr>
                <w:sz w:val="16"/>
                <w:szCs w:val="16"/>
              </w:rPr>
              <w:tab/>
            </w:r>
            <w:r w:rsidR="00722B37">
              <w:rPr>
                <w:sz w:val="16"/>
                <w:szCs w:val="16"/>
              </w:rPr>
              <w:t xml:space="preserve">                                            </w:t>
            </w:r>
            <w:r w:rsidR="006C5398">
              <w:rPr>
                <w:sz w:val="16"/>
                <w:szCs w:val="16"/>
              </w:rPr>
              <w:t xml:space="preserve">         </w:t>
            </w:r>
            <w:r w:rsidR="00722B37">
              <w:rPr>
                <w:sz w:val="16"/>
                <w:szCs w:val="16"/>
              </w:rPr>
              <w:t xml:space="preserve">        </w:t>
            </w:r>
          </w:p>
        </w:tc>
        <w:tc>
          <w:tcPr>
            <w:tcW w:w="596" w:type="pct"/>
            <w:tcBorders>
              <w:bottom w:val="nil"/>
            </w:tcBorders>
            <w:shd w:val="clear" w:color="auto" w:fill="F7F7F7" w:themeFill="background2"/>
          </w:tcPr>
          <w:p w14:paraId="07D2D61E" w14:textId="0E00BF39" w:rsidR="00E57AA4" w:rsidRPr="00FF2B3D" w:rsidRDefault="00FF73D8" w:rsidP="00EE03ED">
            <w:pPr>
              <w:pStyle w:val="Dates"/>
              <w:tabs>
                <w:tab w:val="right" w:pos="4390"/>
              </w:tabs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</w:t>
            </w:r>
            <w:r w:rsidR="00654D7D">
              <w:rPr>
                <w:sz w:val="16"/>
                <w:szCs w:val="16"/>
              </w:rPr>
              <w:t>15</w:t>
            </w:r>
            <w:r>
              <w:rPr>
                <w:sz w:val="16"/>
                <w:szCs w:val="16"/>
              </w:rPr>
              <w:t xml:space="preserve">                                                    </w:t>
            </w:r>
          </w:p>
        </w:tc>
        <w:tc>
          <w:tcPr>
            <w:tcW w:w="728" w:type="pct"/>
            <w:tcBorders>
              <w:bottom w:val="nil"/>
            </w:tcBorders>
            <w:shd w:val="clear" w:color="auto" w:fill="F7F7F7" w:themeFill="background2"/>
          </w:tcPr>
          <w:p w14:paraId="65C563B6" w14:textId="77777777" w:rsidR="005E2464" w:rsidRDefault="00870CD0" w:rsidP="00870CD0">
            <w:pPr>
              <w:pStyle w:val="Dates"/>
              <w:tabs>
                <w:tab w:val="right" w:pos="1840"/>
              </w:tabs>
              <w:jc w:val="left"/>
              <w:rPr>
                <w:sz w:val="16"/>
                <w:szCs w:val="16"/>
              </w:rPr>
            </w:pPr>
            <w:r w:rsidRPr="00FF2B3D">
              <w:rPr>
                <w:sz w:val="16"/>
                <w:szCs w:val="16"/>
              </w:rPr>
              <w:tab/>
            </w:r>
            <w:r w:rsidR="00EE03ED">
              <w:rPr>
                <w:sz w:val="16"/>
                <w:szCs w:val="16"/>
              </w:rPr>
              <w:t xml:space="preserve"> </w:t>
            </w:r>
            <w:r w:rsidR="00FF73D8">
              <w:rPr>
                <w:sz w:val="16"/>
                <w:szCs w:val="16"/>
              </w:rPr>
              <w:t>16</w:t>
            </w:r>
          </w:p>
          <w:p w14:paraId="3E6CF791" w14:textId="56A72864" w:rsidR="00E57AA4" w:rsidRPr="00FF2B3D" w:rsidRDefault="00716F3F" w:rsidP="00870CD0">
            <w:pPr>
              <w:pStyle w:val="Dates"/>
              <w:tabs>
                <w:tab w:val="right" w:pos="1840"/>
              </w:tabs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proofErr w:type="spellStart"/>
            <w:r w:rsidR="00EB57AD" w:rsidRPr="00F558A8">
              <w:rPr>
                <w:color w:val="009900"/>
                <w:sz w:val="16"/>
                <w:szCs w:val="16"/>
                <w:u w:val="double"/>
              </w:rPr>
              <w:t>Nat’l</w:t>
            </w:r>
            <w:proofErr w:type="spellEnd"/>
            <w:r w:rsidR="00EB57AD" w:rsidRPr="00F558A8">
              <w:rPr>
                <w:color w:val="009900"/>
                <w:sz w:val="16"/>
                <w:szCs w:val="16"/>
                <w:u w:val="double"/>
              </w:rPr>
              <w:t xml:space="preserve"> Play</w:t>
            </w:r>
            <w:r w:rsidR="00EB57AD" w:rsidRPr="00AD380E">
              <w:rPr>
                <w:color w:val="009900"/>
                <w:sz w:val="16"/>
                <w:szCs w:val="16"/>
                <w:u w:val="double"/>
              </w:rPr>
              <w:t xml:space="preserve"> Dough Day</w:t>
            </w:r>
            <w:r>
              <w:rPr>
                <w:sz w:val="16"/>
                <w:szCs w:val="16"/>
              </w:rPr>
              <w:t xml:space="preserve">                 </w:t>
            </w:r>
            <w:r w:rsidR="006C5398">
              <w:rPr>
                <w:sz w:val="16"/>
                <w:szCs w:val="16"/>
              </w:rPr>
              <w:t xml:space="preserve">      </w:t>
            </w:r>
            <w:r>
              <w:rPr>
                <w:sz w:val="16"/>
                <w:szCs w:val="16"/>
              </w:rPr>
              <w:t xml:space="preserve"> </w:t>
            </w:r>
            <w:r w:rsidR="000E37C7">
              <w:rPr>
                <w:sz w:val="16"/>
                <w:szCs w:val="16"/>
              </w:rPr>
              <w:t xml:space="preserve">                                                  </w:t>
            </w:r>
          </w:p>
        </w:tc>
        <w:tc>
          <w:tcPr>
            <w:tcW w:w="653" w:type="pct"/>
            <w:tcBorders>
              <w:bottom w:val="nil"/>
            </w:tcBorders>
            <w:shd w:val="clear" w:color="auto" w:fill="F7F7F7" w:themeFill="background2"/>
          </w:tcPr>
          <w:p w14:paraId="75625821" w14:textId="69B9571E" w:rsidR="00E57AA4" w:rsidRPr="00FF2B3D" w:rsidRDefault="00FA4747" w:rsidP="00E57AA4">
            <w:pPr>
              <w:pStyle w:val="Dates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6C5398">
              <w:rPr>
                <w:sz w:val="16"/>
                <w:szCs w:val="16"/>
              </w:rPr>
              <w:t>7</w:t>
            </w:r>
          </w:p>
        </w:tc>
        <w:tc>
          <w:tcPr>
            <w:tcW w:w="732" w:type="pct"/>
            <w:tcBorders>
              <w:bottom w:val="nil"/>
            </w:tcBorders>
            <w:shd w:val="clear" w:color="auto" w:fill="F7F7F7" w:themeFill="background2"/>
          </w:tcPr>
          <w:p w14:paraId="58DBDDC0" w14:textId="2F0BD1EB" w:rsidR="00E57AA4" w:rsidRPr="00FF2B3D" w:rsidRDefault="00B962DC" w:rsidP="00E57AA4">
            <w:pPr>
              <w:pStyle w:val="Dates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</w:t>
            </w:r>
            <w:r w:rsidR="005C7FB3">
              <w:rPr>
                <w:sz w:val="16"/>
                <w:szCs w:val="16"/>
              </w:rPr>
              <w:t>1</w:t>
            </w:r>
            <w:r w:rsidR="00920F47">
              <w:rPr>
                <w:sz w:val="16"/>
                <w:szCs w:val="16"/>
              </w:rPr>
              <w:t>8</w:t>
            </w:r>
          </w:p>
        </w:tc>
        <w:tc>
          <w:tcPr>
            <w:tcW w:w="736" w:type="pct"/>
            <w:tcBorders>
              <w:bottom w:val="nil"/>
            </w:tcBorders>
            <w:shd w:val="clear" w:color="auto" w:fill="F7F7F7" w:themeFill="background2"/>
          </w:tcPr>
          <w:p w14:paraId="05D70105" w14:textId="758B8347" w:rsidR="00E57AA4" w:rsidRPr="00FF2B3D" w:rsidRDefault="00DE7132" w:rsidP="00DE7132">
            <w:pPr>
              <w:pStyle w:val="Dates"/>
              <w:tabs>
                <w:tab w:val="right" w:pos="1488"/>
              </w:tabs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ab/>
            </w:r>
            <w:r w:rsidR="00E04CDB">
              <w:rPr>
                <w:sz w:val="16"/>
                <w:szCs w:val="16"/>
              </w:rPr>
              <w:t>19</w:t>
            </w:r>
            <w:r w:rsidR="00EE03ED">
              <w:rPr>
                <w:sz w:val="16"/>
                <w:szCs w:val="16"/>
              </w:rPr>
              <w:t xml:space="preserve"> </w:t>
            </w:r>
            <w:r w:rsidR="00EA50CB">
              <w:rPr>
                <w:sz w:val="16"/>
                <w:szCs w:val="16"/>
              </w:rPr>
              <w:t xml:space="preserve">        </w:t>
            </w:r>
            <w:r w:rsidR="0017220A">
              <w:rPr>
                <w:sz w:val="16"/>
                <w:szCs w:val="16"/>
              </w:rPr>
              <w:t xml:space="preserve">            </w:t>
            </w:r>
            <w:r w:rsidR="00EE03ED">
              <w:rPr>
                <w:sz w:val="16"/>
                <w:szCs w:val="16"/>
              </w:rPr>
              <w:t xml:space="preserve"> </w:t>
            </w:r>
            <w:r w:rsidR="00920F47">
              <w:rPr>
                <w:sz w:val="16"/>
                <w:szCs w:val="16"/>
              </w:rPr>
              <w:t xml:space="preserve">                   </w:t>
            </w:r>
          </w:p>
        </w:tc>
      </w:tr>
      <w:tr w:rsidR="00763E14" w14:paraId="6B977733" w14:textId="77777777" w:rsidTr="00360059">
        <w:trPr>
          <w:trHeight w:val="792"/>
        </w:trPr>
        <w:tc>
          <w:tcPr>
            <w:tcW w:w="946" w:type="pct"/>
            <w:gridSpan w:val="2"/>
            <w:tcBorders>
              <w:top w:val="nil"/>
            </w:tcBorders>
            <w:shd w:val="clear" w:color="auto" w:fill="F7F7F7" w:themeFill="background2"/>
          </w:tcPr>
          <w:p w14:paraId="5FADB677" w14:textId="1427CBBA" w:rsidR="004F4E64" w:rsidRPr="00FF2B3D" w:rsidRDefault="004F4E64" w:rsidP="004F4E64">
            <w:pPr>
              <w:rPr>
                <w:sz w:val="16"/>
                <w:szCs w:val="16"/>
              </w:rPr>
            </w:pPr>
            <w:r w:rsidRPr="00FF2B3D">
              <w:rPr>
                <w:sz w:val="16"/>
                <w:szCs w:val="16"/>
              </w:rPr>
              <w:t>All About Me:</w:t>
            </w:r>
          </w:p>
          <w:p w14:paraId="55BF5079" w14:textId="6F605F22" w:rsidR="006E1DA6" w:rsidRPr="00FF2B3D" w:rsidRDefault="006E1DA6" w:rsidP="004F4E64">
            <w:pPr>
              <w:rPr>
                <w:sz w:val="16"/>
                <w:szCs w:val="16"/>
              </w:rPr>
            </w:pPr>
            <w:r w:rsidRPr="00FF2B3D">
              <w:rPr>
                <w:sz w:val="16"/>
                <w:szCs w:val="16"/>
              </w:rPr>
              <w:t xml:space="preserve">How do I feel? </w:t>
            </w:r>
            <w:r w:rsidR="00A92ECB" w:rsidRPr="00FF2B3D">
              <w:rPr>
                <w:sz w:val="16"/>
                <w:szCs w:val="16"/>
              </w:rPr>
              <w:t>Emotions</w:t>
            </w:r>
          </w:p>
          <w:p w14:paraId="263DE74C" w14:textId="77777777" w:rsidR="004F4E64" w:rsidRPr="00FF2B3D" w:rsidRDefault="004F4E64" w:rsidP="004F4E64">
            <w:pPr>
              <w:rPr>
                <w:sz w:val="16"/>
                <w:szCs w:val="16"/>
              </w:rPr>
            </w:pPr>
            <w:r w:rsidRPr="00FF2B3D">
              <w:rPr>
                <w:sz w:val="16"/>
                <w:szCs w:val="16"/>
              </w:rPr>
              <w:t>(Compound words)</w:t>
            </w:r>
          </w:p>
          <w:p w14:paraId="7E9C7EC9" w14:textId="181D629C" w:rsidR="00E57AA4" w:rsidRPr="00FF2B3D" w:rsidRDefault="00E57AA4" w:rsidP="00E57AA4">
            <w:pPr>
              <w:rPr>
                <w:sz w:val="16"/>
                <w:szCs w:val="16"/>
              </w:rPr>
            </w:pPr>
          </w:p>
        </w:tc>
        <w:tc>
          <w:tcPr>
            <w:tcW w:w="609" w:type="pct"/>
            <w:tcBorders>
              <w:top w:val="nil"/>
            </w:tcBorders>
            <w:shd w:val="clear" w:color="auto" w:fill="F7F7F7" w:themeFill="background2"/>
          </w:tcPr>
          <w:p w14:paraId="5824BF81" w14:textId="77777777" w:rsidR="00E57AA4" w:rsidRDefault="00E57AA4" w:rsidP="00812621">
            <w:pPr>
              <w:rPr>
                <w:sz w:val="16"/>
                <w:szCs w:val="16"/>
              </w:rPr>
            </w:pPr>
          </w:p>
          <w:p w14:paraId="54B8E0A6" w14:textId="62F5F86D" w:rsidR="00C5032C" w:rsidRPr="00FF2B3D" w:rsidRDefault="00C5032C" w:rsidP="0081262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Emotions in ASL</w:t>
            </w:r>
          </w:p>
        </w:tc>
        <w:tc>
          <w:tcPr>
            <w:tcW w:w="596" w:type="pct"/>
            <w:tcBorders>
              <w:top w:val="nil"/>
            </w:tcBorders>
            <w:shd w:val="clear" w:color="auto" w:fill="F7F7F7" w:themeFill="background2"/>
          </w:tcPr>
          <w:p w14:paraId="794159FE" w14:textId="275AC783" w:rsidR="007B1DB3" w:rsidRPr="00FF2B3D" w:rsidRDefault="004F4E64" w:rsidP="007B1DB3">
            <w:pPr>
              <w:rPr>
                <w:b/>
                <w:bCs/>
                <w:sz w:val="16"/>
                <w:szCs w:val="16"/>
              </w:rPr>
            </w:pPr>
            <w:r w:rsidRPr="00FF2B3D">
              <w:rPr>
                <w:sz w:val="16"/>
                <w:szCs w:val="16"/>
              </w:rPr>
              <w:t xml:space="preserve">How do our lungs work? </w:t>
            </w:r>
          </w:p>
          <w:p w14:paraId="538F356B" w14:textId="75C842A6" w:rsidR="00E57AA4" w:rsidRPr="00FF2B3D" w:rsidRDefault="00E57AA4" w:rsidP="004F4E6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28" w:type="pct"/>
            <w:tcBorders>
              <w:top w:val="nil"/>
            </w:tcBorders>
            <w:shd w:val="clear" w:color="auto" w:fill="F7F7F7" w:themeFill="background2"/>
          </w:tcPr>
          <w:p w14:paraId="41D1FA1E" w14:textId="45CDEA68" w:rsidR="005A4810" w:rsidRPr="00AC19A8" w:rsidRDefault="005A4810" w:rsidP="00020B20">
            <w:pPr>
              <w:rPr>
                <w:rFonts w:cstheme="minorHAnsi"/>
                <w:sz w:val="16"/>
                <w:szCs w:val="16"/>
              </w:rPr>
            </w:pPr>
            <w:r w:rsidRPr="005A4810">
              <w:rPr>
                <w:rFonts w:cstheme="minorHAnsi"/>
                <w:sz w:val="16"/>
                <w:szCs w:val="16"/>
                <w:lang w:val="de-DE"/>
              </w:rPr>
              <w:t>“Was macht die Katz’ auf</w:t>
            </w:r>
            <w:r>
              <w:rPr>
                <w:rFonts w:cstheme="minorHAnsi"/>
                <w:sz w:val="16"/>
                <w:szCs w:val="16"/>
                <w:lang w:val="de-DE"/>
              </w:rPr>
              <w:t xml:space="preserve"> meinem Platz?</w:t>
            </w:r>
            <w:r w:rsidR="00AC19A8">
              <w:rPr>
                <w:rFonts w:cstheme="minorHAnsi"/>
                <w:sz w:val="16"/>
                <w:szCs w:val="16"/>
                <w:lang w:val="de-DE"/>
              </w:rPr>
              <w:t xml:space="preserve"> </w:t>
            </w:r>
            <w:r w:rsidR="00AC19A8" w:rsidRPr="00AC19A8">
              <w:rPr>
                <w:rFonts w:cstheme="minorHAnsi"/>
                <w:sz w:val="16"/>
                <w:szCs w:val="16"/>
              </w:rPr>
              <w:t>Cookie</w:t>
            </w:r>
            <w:r w:rsidR="00AC19A8">
              <w:rPr>
                <w:rFonts w:cstheme="minorHAnsi"/>
                <w:sz w:val="16"/>
                <w:szCs w:val="16"/>
              </w:rPr>
              <w:t>-Monster #1-10 /</w:t>
            </w:r>
          </w:p>
          <w:p w14:paraId="3801200A" w14:textId="12A3810E" w:rsidR="00463FED" w:rsidRPr="00FF2B3D" w:rsidRDefault="00020B20" w:rsidP="008208F3">
            <w:pPr>
              <w:rPr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Skills for Learning:</w:t>
            </w:r>
            <w:r w:rsidR="008208F3">
              <w:rPr>
                <w:rFonts w:cstheme="minorHAnsi"/>
                <w:sz w:val="16"/>
                <w:szCs w:val="16"/>
              </w:rPr>
              <w:t xml:space="preserve"> </w:t>
            </w:r>
            <w:r w:rsidR="00463FED">
              <w:rPr>
                <w:sz w:val="16"/>
                <w:szCs w:val="16"/>
              </w:rPr>
              <w:t>Listening</w:t>
            </w:r>
          </w:p>
        </w:tc>
        <w:tc>
          <w:tcPr>
            <w:tcW w:w="653" w:type="pct"/>
            <w:tcBorders>
              <w:top w:val="nil"/>
            </w:tcBorders>
            <w:shd w:val="clear" w:color="auto" w:fill="F7F7F7" w:themeFill="background2"/>
          </w:tcPr>
          <w:p w14:paraId="1E36F521" w14:textId="5321CCFC" w:rsidR="00E57AA4" w:rsidRPr="00FF2B3D" w:rsidRDefault="004F4E64" w:rsidP="00E57AA4">
            <w:pPr>
              <w:rPr>
                <w:sz w:val="16"/>
                <w:szCs w:val="16"/>
              </w:rPr>
            </w:pPr>
            <w:r w:rsidRPr="00FF2B3D">
              <w:rPr>
                <w:sz w:val="16"/>
                <w:szCs w:val="16"/>
              </w:rPr>
              <w:t xml:space="preserve">What makes me </w:t>
            </w:r>
            <w:proofErr w:type="gramStart"/>
            <w:r w:rsidRPr="00FF2B3D">
              <w:rPr>
                <w:sz w:val="16"/>
                <w:szCs w:val="16"/>
              </w:rPr>
              <w:t>alive</w:t>
            </w:r>
            <w:proofErr w:type="gramEnd"/>
            <w:r w:rsidRPr="00FF2B3D">
              <w:rPr>
                <w:sz w:val="16"/>
                <w:szCs w:val="16"/>
              </w:rPr>
              <w:t>? Living and non-living sorting</w:t>
            </w:r>
            <w:r w:rsidR="00F00703" w:rsidRPr="00FF2B3D">
              <w:rPr>
                <w:sz w:val="16"/>
                <w:szCs w:val="16"/>
              </w:rPr>
              <w:t>.</w:t>
            </w:r>
          </w:p>
        </w:tc>
        <w:tc>
          <w:tcPr>
            <w:tcW w:w="732" w:type="pct"/>
            <w:tcBorders>
              <w:top w:val="nil"/>
            </w:tcBorders>
            <w:shd w:val="clear" w:color="auto" w:fill="F7F7F7" w:themeFill="background2"/>
          </w:tcPr>
          <w:p w14:paraId="3D66B021" w14:textId="471A4EE6" w:rsidR="00E57AA4" w:rsidRPr="00FF2B3D" w:rsidRDefault="007B1DB3" w:rsidP="007B1DB3">
            <w:pPr>
              <w:rPr>
                <w:sz w:val="16"/>
                <w:szCs w:val="16"/>
              </w:rPr>
            </w:pPr>
            <w:r w:rsidRPr="00FF2B3D">
              <w:rPr>
                <w:sz w:val="16"/>
                <w:szCs w:val="16"/>
              </w:rPr>
              <w:t>Module 1-B</w:t>
            </w:r>
            <w:r>
              <w:rPr>
                <w:sz w:val="16"/>
                <w:szCs w:val="16"/>
              </w:rPr>
              <w:t xml:space="preserve"> </w:t>
            </w:r>
            <w:r w:rsidRPr="00FF2B3D">
              <w:rPr>
                <w:sz w:val="16"/>
                <w:szCs w:val="16"/>
              </w:rPr>
              <w:t>Sorting</w:t>
            </w:r>
          </w:p>
        </w:tc>
        <w:tc>
          <w:tcPr>
            <w:tcW w:w="736" w:type="pct"/>
            <w:tcBorders>
              <w:top w:val="nil"/>
            </w:tcBorders>
            <w:shd w:val="clear" w:color="auto" w:fill="F7F7F7" w:themeFill="background2"/>
          </w:tcPr>
          <w:p w14:paraId="277FC439" w14:textId="58DA3DAE" w:rsidR="00CC0708" w:rsidRPr="0087707A" w:rsidRDefault="00CC0708" w:rsidP="00E57AA4">
            <w:pPr>
              <w:rPr>
                <w:sz w:val="16"/>
                <w:szCs w:val="16"/>
                <w:u w:val="single"/>
              </w:rPr>
            </w:pPr>
          </w:p>
        </w:tc>
      </w:tr>
      <w:tr w:rsidR="00E57AA4" w14:paraId="22A970CC" w14:textId="77777777" w:rsidTr="00360059">
        <w:tc>
          <w:tcPr>
            <w:tcW w:w="946" w:type="pct"/>
            <w:gridSpan w:val="2"/>
          </w:tcPr>
          <w:p w14:paraId="39C0FF0B" w14:textId="462FB725" w:rsidR="003372F5" w:rsidRPr="0042496A" w:rsidRDefault="001F703D" w:rsidP="001F703D">
            <w:pPr>
              <w:pStyle w:val="Dates"/>
              <w:tabs>
                <w:tab w:val="right" w:pos="1840"/>
                <w:tab w:val="right" w:pos="3465"/>
              </w:tabs>
              <w:jc w:val="left"/>
              <w:rPr>
                <w:color w:val="auto"/>
                <w:sz w:val="16"/>
                <w:szCs w:val="16"/>
              </w:rPr>
            </w:pPr>
            <w:r w:rsidRPr="001F703D">
              <w:rPr>
                <w:color w:val="00B050"/>
                <w:sz w:val="16"/>
                <w:szCs w:val="16"/>
                <w:u w:val="single"/>
              </w:rPr>
              <w:t>Yom Kippur 20-21</w:t>
            </w:r>
            <w:r w:rsidRPr="001F703D">
              <w:rPr>
                <w:color w:val="00B050"/>
                <w:sz w:val="16"/>
                <w:szCs w:val="16"/>
              </w:rPr>
              <w:t xml:space="preserve">      </w:t>
            </w:r>
            <w:r>
              <w:rPr>
                <w:color w:val="auto"/>
                <w:sz w:val="16"/>
                <w:szCs w:val="16"/>
              </w:rPr>
              <w:tab/>
            </w:r>
            <w:r>
              <w:rPr>
                <w:color w:val="auto"/>
                <w:sz w:val="16"/>
                <w:szCs w:val="16"/>
              </w:rPr>
              <w:tab/>
            </w:r>
            <w:r w:rsidR="003372F5" w:rsidRPr="0042496A">
              <w:rPr>
                <w:color w:val="auto"/>
                <w:sz w:val="16"/>
                <w:szCs w:val="16"/>
              </w:rPr>
              <w:t>2</w:t>
            </w:r>
            <w:r w:rsidR="0042496A" w:rsidRPr="0042496A">
              <w:rPr>
                <w:color w:val="auto"/>
                <w:sz w:val="16"/>
                <w:szCs w:val="16"/>
              </w:rPr>
              <w:t>0</w:t>
            </w:r>
          </w:p>
          <w:p w14:paraId="4AB7B925" w14:textId="71AB890F" w:rsidR="00F5539F" w:rsidRPr="00FF2B3D" w:rsidRDefault="00D70BF3" w:rsidP="000B00F5">
            <w:pPr>
              <w:pStyle w:val="Dates"/>
              <w:tabs>
                <w:tab w:val="right" w:pos="1840"/>
              </w:tabs>
              <w:jc w:val="left"/>
              <w:rPr>
                <w:sz w:val="16"/>
                <w:szCs w:val="16"/>
              </w:rPr>
            </w:pPr>
            <w:r w:rsidRPr="00FF2B3D">
              <w:rPr>
                <w:sz w:val="16"/>
                <w:szCs w:val="16"/>
              </w:rPr>
              <w:tab/>
            </w:r>
            <w:r w:rsidR="00E57AA4" w:rsidRPr="00FF2B3D">
              <w:rPr>
                <w:sz w:val="16"/>
                <w:szCs w:val="16"/>
              </w:rPr>
              <w:fldChar w:fldCharType="begin"/>
            </w:r>
            <w:r w:rsidR="00E57AA4" w:rsidRPr="00FF2B3D">
              <w:rPr>
                <w:sz w:val="16"/>
                <w:szCs w:val="16"/>
              </w:rPr>
              <w:instrText xml:space="preserve">IF </w:instrText>
            </w:r>
            <w:r w:rsidR="00E57AA4" w:rsidRPr="00FF2B3D">
              <w:rPr>
                <w:sz w:val="16"/>
                <w:szCs w:val="16"/>
              </w:rPr>
              <w:fldChar w:fldCharType="begin"/>
            </w:r>
            <w:r w:rsidR="00E57AA4" w:rsidRPr="00FF2B3D">
              <w:rPr>
                <w:sz w:val="16"/>
                <w:szCs w:val="16"/>
              </w:rPr>
              <w:instrText xml:space="preserve"> =G8</w:instrText>
            </w:r>
            <w:r w:rsidR="00E57AA4" w:rsidRPr="00FF2B3D">
              <w:rPr>
                <w:sz w:val="16"/>
                <w:szCs w:val="16"/>
              </w:rPr>
              <w:fldChar w:fldCharType="separate"/>
            </w:r>
            <w:r w:rsidR="005A4A3A">
              <w:rPr>
                <w:noProof/>
                <w:sz w:val="16"/>
                <w:szCs w:val="16"/>
              </w:rPr>
              <w:instrText>0</w:instrText>
            </w:r>
            <w:r w:rsidR="00E57AA4" w:rsidRPr="00FF2B3D">
              <w:rPr>
                <w:sz w:val="16"/>
                <w:szCs w:val="16"/>
              </w:rPr>
              <w:fldChar w:fldCharType="end"/>
            </w:r>
            <w:r w:rsidR="00E57AA4" w:rsidRPr="00FF2B3D">
              <w:rPr>
                <w:sz w:val="16"/>
                <w:szCs w:val="16"/>
              </w:rPr>
              <w:instrText xml:space="preserve"> = 0,"" </w:instrText>
            </w:r>
            <w:r w:rsidR="00E57AA4" w:rsidRPr="00FF2B3D">
              <w:rPr>
                <w:sz w:val="16"/>
                <w:szCs w:val="16"/>
              </w:rPr>
              <w:fldChar w:fldCharType="begin"/>
            </w:r>
            <w:r w:rsidR="00E57AA4" w:rsidRPr="00FF2B3D">
              <w:rPr>
                <w:sz w:val="16"/>
                <w:szCs w:val="16"/>
              </w:rPr>
              <w:instrText xml:space="preserve"> IF </w:instrText>
            </w:r>
            <w:r w:rsidR="00E57AA4" w:rsidRPr="00FF2B3D">
              <w:rPr>
                <w:sz w:val="16"/>
                <w:szCs w:val="16"/>
              </w:rPr>
              <w:fldChar w:fldCharType="begin"/>
            </w:r>
            <w:r w:rsidR="00E57AA4" w:rsidRPr="00FF2B3D">
              <w:rPr>
                <w:sz w:val="16"/>
                <w:szCs w:val="16"/>
              </w:rPr>
              <w:instrText xml:space="preserve"> =G8 </w:instrText>
            </w:r>
            <w:r w:rsidR="00E57AA4" w:rsidRPr="00FF2B3D">
              <w:rPr>
                <w:sz w:val="16"/>
                <w:szCs w:val="16"/>
              </w:rPr>
              <w:fldChar w:fldCharType="separate"/>
            </w:r>
            <w:r w:rsidR="00C10F34">
              <w:rPr>
                <w:noProof/>
                <w:sz w:val="16"/>
                <w:szCs w:val="16"/>
              </w:rPr>
              <w:instrText>244</w:instrText>
            </w:r>
            <w:r w:rsidR="00E57AA4" w:rsidRPr="00FF2B3D">
              <w:rPr>
                <w:sz w:val="16"/>
                <w:szCs w:val="16"/>
              </w:rPr>
              <w:fldChar w:fldCharType="end"/>
            </w:r>
            <w:r w:rsidR="00E57AA4" w:rsidRPr="00FF2B3D">
              <w:rPr>
                <w:sz w:val="16"/>
                <w:szCs w:val="16"/>
              </w:rPr>
              <w:instrText xml:space="preserve">  &lt; </w:instrText>
            </w:r>
            <w:r w:rsidR="00E57AA4" w:rsidRPr="00FF2B3D">
              <w:rPr>
                <w:sz w:val="16"/>
                <w:szCs w:val="16"/>
              </w:rPr>
              <w:fldChar w:fldCharType="begin"/>
            </w:r>
            <w:r w:rsidR="00E57AA4" w:rsidRPr="00FF2B3D">
              <w:rPr>
                <w:sz w:val="16"/>
                <w:szCs w:val="16"/>
              </w:rPr>
              <w:instrText xml:space="preserve"> DocVariable MonthEnd \@ d </w:instrText>
            </w:r>
            <w:r w:rsidR="00E57AA4" w:rsidRPr="00FF2B3D">
              <w:rPr>
                <w:sz w:val="16"/>
                <w:szCs w:val="16"/>
              </w:rPr>
              <w:fldChar w:fldCharType="separate"/>
            </w:r>
            <w:r w:rsidR="00C10F34">
              <w:rPr>
                <w:sz w:val="16"/>
                <w:szCs w:val="16"/>
              </w:rPr>
              <w:instrText>30</w:instrText>
            </w:r>
            <w:r w:rsidR="00E57AA4" w:rsidRPr="00FF2B3D">
              <w:rPr>
                <w:sz w:val="16"/>
                <w:szCs w:val="16"/>
              </w:rPr>
              <w:fldChar w:fldCharType="end"/>
            </w:r>
            <w:r w:rsidR="00E57AA4" w:rsidRPr="00FF2B3D">
              <w:rPr>
                <w:sz w:val="16"/>
                <w:szCs w:val="16"/>
              </w:rPr>
              <w:instrText xml:space="preserve">  </w:instrText>
            </w:r>
            <w:r w:rsidR="00E57AA4" w:rsidRPr="00FF2B3D">
              <w:rPr>
                <w:sz w:val="16"/>
                <w:szCs w:val="16"/>
              </w:rPr>
              <w:fldChar w:fldCharType="begin"/>
            </w:r>
            <w:r w:rsidR="00E57AA4" w:rsidRPr="00FF2B3D">
              <w:rPr>
                <w:sz w:val="16"/>
                <w:szCs w:val="16"/>
              </w:rPr>
              <w:instrText xml:space="preserve"> =G8+1 </w:instrText>
            </w:r>
            <w:r w:rsidR="00E57AA4" w:rsidRPr="00FF2B3D">
              <w:rPr>
                <w:sz w:val="16"/>
                <w:szCs w:val="16"/>
              </w:rPr>
              <w:fldChar w:fldCharType="separate"/>
            </w:r>
            <w:r w:rsidR="00EA7E82" w:rsidRPr="00FF2B3D">
              <w:rPr>
                <w:noProof/>
                <w:sz w:val="16"/>
                <w:szCs w:val="16"/>
              </w:rPr>
              <w:instrText>27</w:instrText>
            </w:r>
            <w:r w:rsidR="00E57AA4" w:rsidRPr="00FF2B3D">
              <w:rPr>
                <w:sz w:val="16"/>
                <w:szCs w:val="16"/>
              </w:rPr>
              <w:fldChar w:fldCharType="end"/>
            </w:r>
            <w:r w:rsidR="00E57AA4" w:rsidRPr="00FF2B3D">
              <w:rPr>
                <w:sz w:val="16"/>
                <w:szCs w:val="16"/>
              </w:rPr>
              <w:instrText xml:space="preserve"> "" </w:instrText>
            </w:r>
            <w:r w:rsidR="00E57AA4" w:rsidRPr="00FF2B3D">
              <w:rPr>
                <w:sz w:val="16"/>
                <w:szCs w:val="16"/>
              </w:rPr>
              <w:fldChar w:fldCharType="end"/>
            </w:r>
            <w:r w:rsidR="00E57AA4" w:rsidRPr="00FF2B3D">
              <w:rPr>
                <w:sz w:val="16"/>
                <w:szCs w:val="16"/>
              </w:rPr>
              <w:fldChar w:fldCharType="end"/>
            </w:r>
            <w:r w:rsidR="00F5539F" w:rsidRPr="00FF2B3D">
              <w:rPr>
                <w:sz w:val="16"/>
                <w:szCs w:val="16"/>
              </w:rPr>
              <w:t>All About Me: Learning with my Friends</w:t>
            </w:r>
          </w:p>
          <w:p w14:paraId="2CC4DE15" w14:textId="0546A23A" w:rsidR="00F5539F" w:rsidRPr="00FF2B3D" w:rsidRDefault="00F5539F" w:rsidP="00F5539F">
            <w:pPr>
              <w:pStyle w:val="Dates"/>
              <w:tabs>
                <w:tab w:val="right" w:pos="1840"/>
              </w:tabs>
              <w:jc w:val="left"/>
              <w:rPr>
                <w:sz w:val="16"/>
                <w:szCs w:val="16"/>
              </w:rPr>
            </w:pPr>
            <w:r w:rsidRPr="00FF2B3D">
              <w:rPr>
                <w:sz w:val="16"/>
                <w:szCs w:val="16"/>
              </w:rPr>
              <w:t>(Syllable Awareness)</w:t>
            </w:r>
          </w:p>
        </w:tc>
        <w:tc>
          <w:tcPr>
            <w:tcW w:w="609" w:type="pct"/>
          </w:tcPr>
          <w:p w14:paraId="3EBBB666" w14:textId="77777777" w:rsidR="00E61D1B" w:rsidRDefault="00194BB8" w:rsidP="00194BB8">
            <w:pPr>
              <w:pStyle w:val="Dates"/>
              <w:tabs>
                <w:tab w:val="right" w:pos="4398"/>
              </w:tabs>
              <w:jc w:val="left"/>
              <w:rPr>
                <w:color w:val="000000" w:themeColor="text1"/>
                <w:sz w:val="16"/>
                <w:szCs w:val="16"/>
              </w:rPr>
            </w:pPr>
            <w:r w:rsidRPr="00194BB8">
              <w:rPr>
                <w:color w:val="C00000"/>
                <w:sz w:val="16"/>
                <w:szCs w:val="16"/>
                <w:u w:val="single"/>
              </w:rPr>
              <w:t>Shae’s BD</w:t>
            </w:r>
            <w:r w:rsidRPr="0066001F">
              <w:rPr>
                <w:color w:val="000000" w:themeColor="text1"/>
                <w:sz w:val="16"/>
                <w:szCs w:val="16"/>
              </w:rPr>
              <w:t xml:space="preserve">       </w:t>
            </w:r>
            <w:r w:rsidR="00360059">
              <w:rPr>
                <w:color w:val="000000" w:themeColor="text1"/>
                <w:sz w:val="16"/>
                <w:szCs w:val="16"/>
              </w:rPr>
              <w:t>21</w:t>
            </w:r>
            <w:r w:rsidRPr="0066001F">
              <w:rPr>
                <w:color w:val="000000" w:themeColor="text1"/>
                <w:sz w:val="16"/>
                <w:szCs w:val="16"/>
              </w:rPr>
              <w:t xml:space="preserve"> </w:t>
            </w:r>
          </w:p>
          <w:p w14:paraId="7F6D9AA4" w14:textId="77777777" w:rsidR="00B163DE" w:rsidRDefault="00E61D1B" w:rsidP="00B163DE">
            <w:pPr>
              <w:pStyle w:val="Dates"/>
              <w:tabs>
                <w:tab w:val="right" w:pos="1840"/>
              </w:tabs>
              <w:jc w:val="left"/>
              <w:rPr>
                <w:color w:val="00B050"/>
                <w:sz w:val="16"/>
                <w:szCs w:val="16"/>
                <w:u w:val="single"/>
              </w:rPr>
            </w:pPr>
            <w:r w:rsidRPr="0087707A">
              <w:rPr>
                <w:color w:val="00B050"/>
                <w:sz w:val="16"/>
                <w:szCs w:val="16"/>
                <w:u w:val="single"/>
              </w:rPr>
              <w:t>I</w:t>
            </w:r>
            <w:r w:rsidRPr="00215A06">
              <w:rPr>
                <w:color w:val="00B050"/>
                <w:sz w:val="16"/>
                <w:szCs w:val="16"/>
                <w:u w:val="single"/>
              </w:rPr>
              <w:t>nt’l Day of Peace</w:t>
            </w:r>
          </w:p>
          <w:p w14:paraId="17889D87" w14:textId="16D1887B" w:rsidR="00240DA3" w:rsidRPr="00B163DE" w:rsidRDefault="00215A06" w:rsidP="00B163DE">
            <w:pPr>
              <w:pStyle w:val="Dates"/>
              <w:tabs>
                <w:tab w:val="right" w:pos="1840"/>
              </w:tabs>
              <w:jc w:val="left"/>
              <w:rPr>
                <w:color w:val="00B050"/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</w:rPr>
              <w:t xml:space="preserve"> </w:t>
            </w:r>
            <w:r w:rsidR="00240DA3">
              <w:rPr>
                <w:sz w:val="16"/>
                <w:szCs w:val="16"/>
              </w:rPr>
              <w:t>L</w:t>
            </w:r>
            <w:r w:rsidR="001810C1">
              <w:rPr>
                <w:sz w:val="16"/>
                <w:szCs w:val="16"/>
              </w:rPr>
              <w:t>etters and how to spell your name-Art</w:t>
            </w:r>
          </w:p>
        </w:tc>
        <w:tc>
          <w:tcPr>
            <w:tcW w:w="596" w:type="pct"/>
          </w:tcPr>
          <w:p w14:paraId="4798A77E" w14:textId="40B03A1E" w:rsidR="00581270" w:rsidRPr="00F75A2D" w:rsidRDefault="00581270" w:rsidP="00581270">
            <w:pPr>
              <w:pStyle w:val="Dates"/>
              <w:tabs>
                <w:tab w:val="right" w:pos="3721"/>
              </w:tabs>
              <w:jc w:val="center"/>
              <w:rPr>
                <w:color w:val="000000" w:themeColor="text1"/>
                <w:sz w:val="16"/>
                <w:szCs w:val="16"/>
              </w:rPr>
            </w:pPr>
            <w:r w:rsidRPr="00F75A2D">
              <w:rPr>
                <w:color w:val="000000" w:themeColor="text1"/>
                <w:sz w:val="16"/>
                <w:szCs w:val="16"/>
              </w:rPr>
              <w:t xml:space="preserve">      </w:t>
            </w:r>
            <w:r w:rsidR="00F75A2D">
              <w:rPr>
                <w:color w:val="000000" w:themeColor="text1"/>
                <w:sz w:val="16"/>
                <w:szCs w:val="16"/>
              </w:rPr>
              <w:t xml:space="preserve">                 </w:t>
            </w:r>
            <w:r w:rsidRPr="00F75A2D">
              <w:rPr>
                <w:color w:val="000000" w:themeColor="text1"/>
                <w:sz w:val="16"/>
                <w:szCs w:val="16"/>
              </w:rPr>
              <w:t xml:space="preserve"> </w:t>
            </w:r>
            <w:r w:rsidR="00F75A2D" w:rsidRPr="00F75A2D">
              <w:rPr>
                <w:color w:val="000000" w:themeColor="text1"/>
                <w:sz w:val="16"/>
                <w:szCs w:val="16"/>
              </w:rPr>
              <w:t>22</w:t>
            </w:r>
          </w:p>
          <w:p w14:paraId="11C458C6" w14:textId="071B910F" w:rsidR="00581270" w:rsidRPr="00EB44F3" w:rsidRDefault="00581270" w:rsidP="00581270">
            <w:pPr>
              <w:pStyle w:val="Dates"/>
              <w:tabs>
                <w:tab w:val="right" w:pos="3721"/>
              </w:tabs>
              <w:jc w:val="left"/>
              <w:rPr>
                <w:color w:val="00B050"/>
                <w:sz w:val="16"/>
                <w:szCs w:val="16"/>
                <w:u w:val="single"/>
              </w:rPr>
            </w:pPr>
            <w:r w:rsidRPr="00C35D17">
              <w:rPr>
                <w:color w:val="00B050"/>
                <w:sz w:val="16"/>
                <w:szCs w:val="16"/>
                <w:u w:val="single"/>
              </w:rPr>
              <w:t>First Day of Fall</w:t>
            </w:r>
            <w:r>
              <w:rPr>
                <w:color w:val="00B050"/>
                <w:sz w:val="16"/>
                <w:szCs w:val="16"/>
                <w:u w:val="single"/>
              </w:rPr>
              <w:t xml:space="preserve"> </w:t>
            </w:r>
            <w:r w:rsidRPr="00061D0C">
              <w:rPr>
                <w:color w:val="auto"/>
                <w:sz w:val="16"/>
                <w:szCs w:val="16"/>
              </w:rPr>
              <w:t xml:space="preserve">   </w:t>
            </w:r>
          </w:p>
          <w:p w14:paraId="58A715E1" w14:textId="77777777" w:rsidR="0026375F" w:rsidRPr="00FF2B3D" w:rsidRDefault="0026375F" w:rsidP="0026375F">
            <w:pPr>
              <w:rPr>
                <w:sz w:val="16"/>
                <w:szCs w:val="16"/>
              </w:rPr>
            </w:pPr>
          </w:p>
          <w:p w14:paraId="6F100BF9" w14:textId="265BED58" w:rsidR="0026375F" w:rsidRPr="00FF2B3D" w:rsidRDefault="00414D53" w:rsidP="0026375F">
            <w:pPr>
              <w:rPr>
                <w:sz w:val="16"/>
                <w:szCs w:val="16"/>
              </w:rPr>
            </w:pPr>
            <w:r w:rsidRPr="00FF2B3D">
              <w:rPr>
                <w:sz w:val="16"/>
                <w:szCs w:val="16"/>
              </w:rPr>
              <w:t xml:space="preserve">Contracting </w:t>
            </w:r>
            <w:proofErr w:type="gramStart"/>
            <w:r w:rsidRPr="00FF2B3D">
              <w:rPr>
                <w:sz w:val="16"/>
                <w:szCs w:val="16"/>
              </w:rPr>
              <w:t>muscles</w:t>
            </w:r>
            <w:proofErr w:type="gramEnd"/>
            <w:r w:rsidRPr="00FF2B3D">
              <w:rPr>
                <w:sz w:val="16"/>
                <w:szCs w:val="16"/>
              </w:rPr>
              <w:t>-moving leg</w:t>
            </w:r>
          </w:p>
        </w:tc>
        <w:tc>
          <w:tcPr>
            <w:tcW w:w="728" w:type="pct"/>
          </w:tcPr>
          <w:p w14:paraId="701AFD5C" w14:textId="194D4BCE" w:rsidR="00E57AA4" w:rsidRPr="006C60EF" w:rsidRDefault="003A26FE" w:rsidP="00E57AA4">
            <w:pPr>
              <w:pStyle w:val="Dates"/>
              <w:rPr>
                <w:sz w:val="16"/>
                <w:szCs w:val="16"/>
                <w:lang w:val="de-DE"/>
              </w:rPr>
            </w:pPr>
            <w:r w:rsidRPr="006C60EF">
              <w:rPr>
                <w:sz w:val="16"/>
                <w:szCs w:val="16"/>
                <w:lang w:val="de-DE"/>
              </w:rPr>
              <w:t>2</w:t>
            </w:r>
            <w:r w:rsidR="002C0009">
              <w:rPr>
                <w:sz w:val="16"/>
                <w:szCs w:val="16"/>
                <w:lang w:val="de-DE"/>
              </w:rPr>
              <w:t>3</w:t>
            </w:r>
          </w:p>
          <w:p w14:paraId="342AC06D" w14:textId="2154C839" w:rsidR="007B1DB3" w:rsidRPr="00305D0D" w:rsidRDefault="00305D0D" w:rsidP="003F325E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305D0D">
              <w:rPr>
                <w:sz w:val="16"/>
                <w:szCs w:val="16"/>
                <w:lang w:val="de-DE"/>
              </w:rPr>
              <w:t>“Die Katze hat’s gefressen” F</w:t>
            </w:r>
            <w:r>
              <w:rPr>
                <w:sz w:val="16"/>
                <w:szCs w:val="16"/>
                <w:lang w:val="de-DE"/>
              </w:rPr>
              <w:t>eelings and emotions</w:t>
            </w:r>
            <w:r w:rsidR="003F325E">
              <w:rPr>
                <w:sz w:val="16"/>
                <w:szCs w:val="16"/>
                <w:lang w:val="de-DE"/>
              </w:rPr>
              <w:t xml:space="preserve">. </w:t>
            </w:r>
            <w:r w:rsidR="006865D3" w:rsidRPr="00305D0D">
              <w:rPr>
                <w:rFonts w:cstheme="minorHAnsi"/>
                <w:sz w:val="16"/>
                <w:szCs w:val="16"/>
                <w:lang w:val="de-DE"/>
              </w:rPr>
              <w:t>/</w:t>
            </w:r>
          </w:p>
          <w:p w14:paraId="0135B467" w14:textId="77777777" w:rsidR="00185486" w:rsidRDefault="00185486" w:rsidP="00185486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Skills for Learning:</w:t>
            </w:r>
          </w:p>
          <w:p w14:paraId="55A837AE" w14:textId="582A145F" w:rsidR="006865D3" w:rsidRPr="007B1DB3" w:rsidRDefault="006865D3" w:rsidP="009C64D6">
            <w:r>
              <w:rPr>
                <w:rFonts w:cstheme="minorHAnsi"/>
                <w:sz w:val="16"/>
                <w:szCs w:val="16"/>
              </w:rPr>
              <w:t>Focus Attention</w:t>
            </w:r>
          </w:p>
        </w:tc>
        <w:tc>
          <w:tcPr>
            <w:tcW w:w="653" w:type="pct"/>
          </w:tcPr>
          <w:p w14:paraId="7B919C05" w14:textId="0DFAC18C" w:rsidR="00E57AA4" w:rsidRDefault="00D02875" w:rsidP="00D02875">
            <w:pPr>
              <w:pStyle w:val="Dates"/>
              <w:tabs>
                <w:tab w:val="right" w:pos="1856"/>
              </w:tabs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ab/>
            </w:r>
            <w:r w:rsidR="005E2464">
              <w:rPr>
                <w:sz w:val="16"/>
                <w:szCs w:val="16"/>
              </w:rPr>
              <w:t>24</w:t>
            </w:r>
            <w:r w:rsidR="002A509F">
              <w:rPr>
                <w:sz w:val="16"/>
                <w:szCs w:val="16"/>
              </w:rPr>
              <w:t xml:space="preserve">                </w:t>
            </w:r>
            <w:r w:rsidR="002C0009">
              <w:rPr>
                <w:sz w:val="16"/>
                <w:szCs w:val="16"/>
              </w:rPr>
              <w:t xml:space="preserve">                                                           </w:t>
            </w:r>
            <w:r w:rsidR="002A509F">
              <w:rPr>
                <w:sz w:val="16"/>
                <w:szCs w:val="16"/>
              </w:rPr>
              <w:t xml:space="preserve">    </w:t>
            </w:r>
          </w:p>
          <w:p w14:paraId="116E0E2F" w14:textId="61B7D27D" w:rsidR="00414D53" w:rsidRDefault="007A01D6" w:rsidP="00A879FB">
            <w:r>
              <w:t>Being a good citizen.</w:t>
            </w:r>
          </w:p>
          <w:p w14:paraId="316D0187" w14:textId="214D966E" w:rsidR="007A01D6" w:rsidRPr="00414D53" w:rsidRDefault="008262D2" w:rsidP="00414D53">
            <w:r>
              <w:t>Friendship art</w:t>
            </w:r>
          </w:p>
        </w:tc>
        <w:tc>
          <w:tcPr>
            <w:tcW w:w="732" w:type="pct"/>
          </w:tcPr>
          <w:p w14:paraId="557B64B9" w14:textId="4A42773C" w:rsidR="00E57AA4" w:rsidRDefault="00986929" w:rsidP="00E57AA4">
            <w:pPr>
              <w:pStyle w:val="Dates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2C0009">
              <w:rPr>
                <w:sz w:val="16"/>
                <w:szCs w:val="16"/>
              </w:rPr>
              <w:t>5</w:t>
            </w:r>
          </w:p>
          <w:p w14:paraId="51C3A3FD" w14:textId="77777777" w:rsidR="007B1DB3" w:rsidRDefault="007B1DB3" w:rsidP="007B1DB3">
            <w:pPr>
              <w:rPr>
                <w:sz w:val="16"/>
                <w:szCs w:val="16"/>
              </w:rPr>
            </w:pPr>
          </w:p>
          <w:p w14:paraId="3DE0606D" w14:textId="68243ECE" w:rsidR="007B1DB3" w:rsidRPr="007B1DB3" w:rsidRDefault="007B1DB3" w:rsidP="007B1DB3">
            <w:r w:rsidRPr="00FF2B3D">
              <w:rPr>
                <w:sz w:val="16"/>
                <w:szCs w:val="16"/>
              </w:rPr>
              <w:t xml:space="preserve"> Module 1-C: How Many Questions with 1,2, or 3 objects</w:t>
            </w:r>
          </w:p>
        </w:tc>
        <w:tc>
          <w:tcPr>
            <w:tcW w:w="736" w:type="pct"/>
          </w:tcPr>
          <w:p w14:paraId="1720EC0A" w14:textId="760677FE" w:rsidR="00E57AA4" w:rsidRDefault="002C0009" w:rsidP="008E2781">
            <w:pPr>
              <w:pStyle w:val="Dates"/>
              <w:tabs>
                <w:tab w:val="right" w:pos="1488"/>
              </w:tabs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</w:t>
            </w:r>
            <w:r w:rsidR="008E2781">
              <w:rPr>
                <w:sz w:val="16"/>
                <w:szCs w:val="16"/>
              </w:rPr>
              <w:tab/>
            </w:r>
            <w:r w:rsidR="00E04CDB">
              <w:rPr>
                <w:sz w:val="16"/>
                <w:szCs w:val="16"/>
              </w:rPr>
              <w:t>26</w:t>
            </w:r>
            <w:r w:rsidR="007D2A8C">
              <w:rPr>
                <w:sz w:val="16"/>
                <w:szCs w:val="16"/>
              </w:rPr>
              <w:t xml:space="preserve">                              </w:t>
            </w:r>
          </w:p>
          <w:p w14:paraId="6E6BDFFD" w14:textId="77777777" w:rsidR="005C40F6" w:rsidRPr="007F7AED" w:rsidRDefault="005C40F6" w:rsidP="005C40F6">
            <w:pPr>
              <w:rPr>
                <w:color w:val="009900"/>
                <w:sz w:val="16"/>
                <w:szCs w:val="16"/>
                <w:u w:val="single"/>
              </w:rPr>
            </w:pPr>
            <w:r w:rsidRPr="007F7AED">
              <w:rPr>
                <w:color w:val="009900"/>
                <w:sz w:val="16"/>
                <w:szCs w:val="16"/>
                <w:u w:val="single"/>
              </w:rPr>
              <w:t>Johnny Appleseed</w:t>
            </w:r>
          </w:p>
          <w:p w14:paraId="3B7CE3F9" w14:textId="77777777" w:rsidR="005C40F6" w:rsidRPr="007F7AED" w:rsidRDefault="005C40F6" w:rsidP="005C40F6">
            <w:pPr>
              <w:pStyle w:val="Dates"/>
              <w:tabs>
                <w:tab w:val="right" w:pos="1840"/>
              </w:tabs>
              <w:jc w:val="left"/>
              <w:rPr>
                <w:color w:val="009900"/>
                <w:sz w:val="16"/>
                <w:szCs w:val="16"/>
                <w:u w:val="single"/>
              </w:rPr>
            </w:pPr>
            <w:r w:rsidRPr="007F7AED">
              <w:rPr>
                <w:color w:val="009900"/>
                <w:sz w:val="16"/>
                <w:szCs w:val="16"/>
                <w:u w:val="single"/>
              </w:rPr>
              <w:t>Day</w:t>
            </w:r>
          </w:p>
          <w:p w14:paraId="63DFFAE8" w14:textId="5BA8D9DD" w:rsidR="005C40F6" w:rsidRPr="005C40F6" w:rsidRDefault="005C40F6" w:rsidP="005C40F6"/>
        </w:tc>
      </w:tr>
      <w:tr w:rsidR="009344AA" w14:paraId="3B446A77" w14:textId="77777777" w:rsidTr="00360059">
        <w:trPr>
          <w:trHeight w:val="1403"/>
        </w:trPr>
        <w:tc>
          <w:tcPr>
            <w:tcW w:w="946" w:type="pct"/>
            <w:gridSpan w:val="2"/>
            <w:shd w:val="clear" w:color="auto" w:fill="F7F7F7" w:themeFill="background2"/>
          </w:tcPr>
          <w:p w14:paraId="2AE3FEDF" w14:textId="77777777" w:rsidR="000C5B9E" w:rsidRDefault="00423665" w:rsidP="000C5B9E">
            <w:pPr>
              <w:pStyle w:val="Dates"/>
              <w:tabs>
                <w:tab w:val="right" w:pos="184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0C5B9E">
              <w:rPr>
                <w:sz w:val="16"/>
                <w:szCs w:val="16"/>
              </w:rPr>
              <w:t>7</w:t>
            </w:r>
          </w:p>
          <w:p w14:paraId="3EEC8FC0" w14:textId="77777777" w:rsidR="000374CA" w:rsidRDefault="000374CA" w:rsidP="00107EBA">
            <w:pPr>
              <w:pStyle w:val="Dates"/>
              <w:tabs>
                <w:tab w:val="right" w:pos="1841"/>
              </w:tabs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Friends</w:t>
            </w:r>
            <w:r w:rsidR="00107EBA">
              <w:rPr>
                <w:sz w:val="16"/>
                <w:szCs w:val="16"/>
              </w:rPr>
              <w:t>- What is a friend?</w:t>
            </w:r>
          </w:p>
          <w:p w14:paraId="6043FA1A" w14:textId="77777777" w:rsidR="0039423B" w:rsidRPr="00EB73C7" w:rsidRDefault="0039423B" w:rsidP="0039423B">
            <w:pPr>
              <w:rPr>
                <w:sz w:val="16"/>
                <w:szCs w:val="16"/>
              </w:rPr>
            </w:pPr>
            <w:r w:rsidRPr="00EB73C7">
              <w:rPr>
                <w:sz w:val="16"/>
                <w:szCs w:val="16"/>
              </w:rPr>
              <w:t>Review Week</w:t>
            </w:r>
          </w:p>
          <w:p w14:paraId="6DB0966B" w14:textId="32EEE2D5" w:rsidR="00107EBA" w:rsidRPr="00FF2B3D" w:rsidRDefault="0039423B" w:rsidP="000B00F5">
            <w:pPr>
              <w:pStyle w:val="Dates"/>
              <w:tabs>
                <w:tab w:val="right" w:pos="1841"/>
              </w:tabs>
              <w:jc w:val="left"/>
              <w:rPr>
                <w:sz w:val="16"/>
                <w:szCs w:val="16"/>
              </w:rPr>
            </w:pPr>
            <w:r w:rsidRPr="00EB73C7">
              <w:rPr>
                <w:sz w:val="16"/>
                <w:szCs w:val="16"/>
              </w:rPr>
              <w:t>(Alliteration)</w:t>
            </w:r>
          </w:p>
        </w:tc>
        <w:tc>
          <w:tcPr>
            <w:tcW w:w="609" w:type="pct"/>
            <w:shd w:val="clear" w:color="auto" w:fill="F7F7F7" w:themeFill="background2"/>
          </w:tcPr>
          <w:p w14:paraId="07EE29DC" w14:textId="77777777" w:rsidR="009344AA" w:rsidRDefault="00680CCA" w:rsidP="00E57AA4">
            <w:pPr>
              <w:pStyle w:val="Dates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423665">
              <w:rPr>
                <w:sz w:val="16"/>
                <w:szCs w:val="16"/>
              </w:rPr>
              <w:t>8</w:t>
            </w:r>
          </w:p>
          <w:p w14:paraId="2A878653" w14:textId="78AED72F" w:rsidR="00D9184B" w:rsidRPr="00D9184B" w:rsidRDefault="00D9184B" w:rsidP="00D9184B">
            <w:r w:rsidRPr="005215BD">
              <w:rPr>
                <w:sz w:val="16"/>
                <w:szCs w:val="16"/>
              </w:rPr>
              <w:t xml:space="preserve">ASL: </w:t>
            </w:r>
            <w:r>
              <w:rPr>
                <w:sz w:val="16"/>
                <w:szCs w:val="16"/>
              </w:rPr>
              <w:t>Letters and how to spell your name -Art</w:t>
            </w:r>
          </w:p>
        </w:tc>
        <w:tc>
          <w:tcPr>
            <w:tcW w:w="596" w:type="pct"/>
            <w:shd w:val="clear" w:color="auto" w:fill="F7F7F7" w:themeFill="background2"/>
          </w:tcPr>
          <w:p w14:paraId="731928D4" w14:textId="77777777" w:rsidR="009344AA" w:rsidRDefault="00423665" w:rsidP="00E57AA4">
            <w:pPr>
              <w:pStyle w:val="Dates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</w:p>
          <w:p w14:paraId="2C38F6F2" w14:textId="7DE222E9" w:rsidR="00D92963" w:rsidRPr="00D92963" w:rsidRDefault="00D92963" w:rsidP="00D92963">
            <w:r w:rsidRPr="00EB73C7">
              <w:rPr>
                <w:sz w:val="16"/>
                <w:szCs w:val="16"/>
              </w:rPr>
              <w:t>Bee Cycle</w:t>
            </w:r>
          </w:p>
        </w:tc>
        <w:tc>
          <w:tcPr>
            <w:tcW w:w="728" w:type="pct"/>
            <w:shd w:val="clear" w:color="auto" w:fill="F7F7F7" w:themeFill="background2"/>
          </w:tcPr>
          <w:p w14:paraId="40A75578" w14:textId="77777777" w:rsidR="009344AA" w:rsidRDefault="00423665" w:rsidP="00E57AA4">
            <w:pPr>
              <w:pStyle w:val="Dates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  <w:p w14:paraId="59FD6048" w14:textId="77777777" w:rsidR="00AB2355" w:rsidRPr="005311C5" w:rsidRDefault="00AB2355" w:rsidP="00AB2355">
            <w:pPr>
              <w:rPr>
                <w:sz w:val="16"/>
                <w:szCs w:val="16"/>
              </w:rPr>
            </w:pPr>
            <w:r w:rsidRPr="00EB73C7">
              <w:rPr>
                <w:color w:val="000000" w:themeColor="text1"/>
                <w:sz w:val="16"/>
                <w:szCs w:val="16"/>
              </w:rPr>
              <w:t>“</w:t>
            </w:r>
            <w:r>
              <w:rPr>
                <w:color w:val="000000" w:themeColor="text1"/>
                <w:sz w:val="16"/>
                <w:szCs w:val="16"/>
              </w:rPr>
              <w:t>Freunde” Friendship chain</w:t>
            </w:r>
          </w:p>
          <w:p w14:paraId="686383C5" w14:textId="77777777" w:rsidR="00AB2355" w:rsidRPr="00EB73C7" w:rsidRDefault="00AB2355" w:rsidP="00AB2355">
            <w:pPr>
              <w:rPr>
                <w:sz w:val="16"/>
                <w:szCs w:val="16"/>
              </w:rPr>
            </w:pPr>
            <w:r w:rsidRPr="00EB73C7">
              <w:rPr>
                <w:sz w:val="16"/>
                <w:szCs w:val="16"/>
              </w:rPr>
              <w:t xml:space="preserve">Skills for Learning: </w:t>
            </w:r>
          </w:p>
          <w:p w14:paraId="20665EC2" w14:textId="4CC2FFB2" w:rsidR="00AB2355" w:rsidRPr="00AB2355" w:rsidRDefault="00AB2355" w:rsidP="00AB2355">
            <w:r w:rsidRPr="00EB73C7">
              <w:rPr>
                <w:sz w:val="16"/>
                <w:szCs w:val="16"/>
              </w:rPr>
              <w:t>Self-Talk</w:t>
            </w:r>
          </w:p>
        </w:tc>
        <w:tc>
          <w:tcPr>
            <w:tcW w:w="653" w:type="pct"/>
            <w:shd w:val="clear" w:color="auto" w:fill="F7F7F7" w:themeFill="background2"/>
          </w:tcPr>
          <w:p w14:paraId="621E74F9" w14:textId="03340444" w:rsidR="009344AA" w:rsidRDefault="00C1151E" w:rsidP="00E57AA4">
            <w:pPr>
              <w:pStyle w:val="Dates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  <w:p w14:paraId="124DFED6" w14:textId="22278CBE" w:rsidR="00C1151E" w:rsidRPr="00C1151E" w:rsidRDefault="00C1151E" w:rsidP="00C1151E">
            <w:r w:rsidRPr="00EB73C7">
              <w:rPr>
                <w:sz w:val="16"/>
                <w:szCs w:val="16"/>
              </w:rPr>
              <w:t>Being a good citizen. Why</w:t>
            </w:r>
            <w:r>
              <w:rPr>
                <w:sz w:val="16"/>
                <w:szCs w:val="16"/>
              </w:rPr>
              <w:t xml:space="preserve"> </w:t>
            </w:r>
            <w:proofErr w:type="gramStart"/>
            <w:r>
              <w:rPr>
                <w:sz w:val="16"/>
                <w:szCs w:val="16"/>
              </w:rPr>
              <w:t xml:space="preserve">do </w:t>
            </w:r>
            <w:r w:rsidRPr="00EB73C7">
              <w:rPr>
                <w:sz w:val="16"/>
                <w:szCs w:val="16"/>
              </w:rPr>
              <w:t xml:space="preserve"> we</w:t>
            </w:r>
            <w:proofErr w:type="gramEnd"/>
            <w:r w:rsidRPr="00EB73C7">
              <w:rPr>
                <w:sz w:val="16"/>
                <w:szCs w:val="16"/>
              </w:rPr>
              <w:t xml:space="preserve"> take care of our world</w:t>
            </w:r>
            <w:r>
              <w:rPr>
                <w:sz w:val="16"/>
                <w:szCs w:val="16"/>
              </w:rPr>
              <w:t>?</w:t>
            </w:r>
          </w:p>
        </w:tc>
        <w:tc>
          <w:tcPr>
            <w:tcW w:w="732" w:type="pct"/>
            <w:shd w:val="clear" w:color="auto" w:fill="F7F7F7" w:themeFill="background2"/>
          </w:tcPr>
          <w:p w14:paraId="455C8A1D" w14:textId="77777777" w:rsidR="009344AA" w:rsidRDefault="00C1151E" w:rsidP="00E57AA4">
            <w:pPr>
              <w:pStyle w:val="Dates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  <w:p w14:paraId="553620B9" w14:textId="446B9565" w:rsidR="003E687C" w:rsidRPr="003E687C" w:rsidRDefault="003E687C" w:rsidP="003E687C">
            <w:r w:rsidRPr="00EB73C7">
              <w:rPr>
                <w:sz w:val="16"/>
                <w:szCs w:val="16"/>
              </w:rPr>
              <w:t>Module 1-D. Matching 1 numeral with up to 3 objects</w:t>
            </w:r>
          </w:p>
        </w:tc>
        <w:tc>
          <w:tcPr>
            <w:tcW w:w="736" w:type="pct"/>
            <w:shd w:val="clear" w:color="auto" w:fill="F7F7F7" w:themeFill="background2"/>
          </w:tcPr>
          <w:p w14:paraId="18922FE7" w14:textId="0B0ADCD9" w:rsidR="009344AA" w:rsidRPr="00FF2B3D" w:rsidRDefault="00596FFB" w:rsidP="00596FFB">
            <w:pPr>
              <w:pStyle w:val="Dates"/>
              <w:tabs>
                <w:tab w:val="left" w:pos="150"/>
                <w:tab w:val="right" w:pos="2089"/>
              </w:tabs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ab/>
            </w:r>
            <w:r w:rsidRPr="0066001F">
              <w:rPr>
                <w:color w:val="C00000"/>
                <w:sz w:val="16"/>
                <w:szCs w:val="16"/>
                <w:u w:val="single"/>
              </w:rPr>
              <w:t>Rory’s BD</w:t>
            </w:r>
            <w:r>
              <w:rPr>
                <w:sz w:val="16"/>
                <w:szCs w:val="16"/>
              </w:rPr>
              <w:tab/>
              <w:t>3</w:t>
            </w:r>
          </w:p>
        </w:tc>
      </w:tr>
      <w:tr w:rsidR="00763E14" w14:paraId="23F3578D" w14:textId="77777777" w:rsidTr="00360059">
        <w:trPr>
          <w:trHeight w:hRule="exact" w:val="603"/>
        </w:trPr>
        <w:tc>
          <w:tcPr>
            <w:tcW w:w="946" w:type="pct"/>
            <w:gridSpan w:val="2"/>
            <w:shd w:val="clear" w:color="auto" w:fill="F7F7F7" w:themeFill="background2"/>
          </w:tcPr>
          <w:p w14:paraId="3BE8A4A2" w14:textId="77777777" w:rsidR="00E57AA4" w:rsidRPr="00FF2B3D" w:rsidRDefault="00E57AA4" w:rsidP="00E57AA4">
            <w:pPr>
              <w:rPr>
                <w:sz w:val="16"/>
                <w:szCs w:val="16"/>
              </w:rPr>
            </w:pPr>
            <w:r w:rsidRPr="00FF2B3D">
              <w:rPr>
                <w:sz w:val="16"/>
                <w:szCs w:val="16"/>
              </w:rPr>
              <w:t>Theme</w:t>
            </w:r>
          </w:p>
          <w:p w14:paraId="4E820B79" w14:textId="68F0C284" w:rsidR="00E57AA4" w:rsidRPr="00FF2B3D" w:rsidRDefault="00E57AA4" w:rsidP="00E57AA4">
            <w:pPr>
              <w:rPr>
                <w:sz w:val="16"/>
                <w:szCs w:val="16"/>
              </w:rPr>
            </w:pPr>
            <w:r w:rsidRPr="00FF2B3D">
              <w:rPr>
                <w:sz w:val="16"/>
                <w:szCs w:val="16"/>
              </w:rPr>
              <w:t>(</w:t>
            </w:r>
            <w:r w:rsidR="00A50E83" w:rsidRPr="00FF2B3D">
              <w:rPr>
                <w:sz w:val="16"/>
                <w:szCs w:val="16"/>
              </w:rPr>
              <w:t>Literacy</w:t>
            </w:r>
            <w:r w:rsidRPr="00FF2B3D">
              <w:rPr>
                <w:sz w:val="16"/>
                <w:szCs w:val="16"/>
              </w:rPr>
              <w:t xml:space="preserve"> focus)</w:t>
            </w:r>
          </w:p>
        </w:tc>
        <w:tc>
          <w:tcPr>
            <w:tcW w:w="609" w:type="pct"/>
            <w:shd w:val="clear" w:color="auto" w:fill="F7F7F7" w:themeFill="background2"/>
          </w:tcPr>
          <w:p w14:paraId="6DFEF254" w14:textId="3239F76E" w:rsidR="00E57AA4" w:rsidRPr="00FF2B3D" w:rsidRDefault="00A40ECD" w:rsidP="00E57AA4">
            <w:pPr>
              <w:rPr>
                <w:sz w:val="16"/>
                <w:szCs w:val="16"/>
              </w:rPr>
            </w:pPr>
            <w:r w:rsidRPr="00FF2B3D">
              <w:rPr>
                <w:sz w:val="16"/>
                <w:szCs w:val="16"/>
              </w:rPr>
              <w:t>ASL</w:t>
            </w:r>
          </w:p>
        </w:tc>
        <w:tc>
          <w:tcPr>
            <w:tcW w:w="596" w:type="pct"/>
            <w:shd w:val="clear" w:color="auto" w:fill="F7F7F7" w:themeFill="background2"/>
          </w:tcPr>
          <w:p w14:paraId="52334A1E" w14:textId="78701C49" w:rsidR="00E57AA4" w:rsidRPr="00FF2B3D" w:rsidRDefault="00E57AA4" w:rsidP="00E57AA4">
            <w:pPr>
              <w:rPr>
                <w:sz w:val="16"/>
                <w:szCs w:val="16"/>
              </w:rPr>
            </w:pPr>
            <w:r w:rsidRPr="00FF2B3D">
              <w:rPr>
                <w:sz w:val="16"/>
                <w:szCs w:val="16"/>
              </w:rPr>
              <w:t>Science</w:t>
            </w:r>
          </w:p>
          <w:p w14:paraId="68A36465" w14:textId="77777777" w:rsidR="00E57AA4" w:rsidRPr="00FF2B3D" w:rsidRDefault="00E57AA4" w:rsidP="00E57AA4">
            <w:pPr>
              <w:rPr>
                <w:sz w:val="16"/>
                <w:szCs w:val="16"/>
              </w:rPr>
            </w:pPr>
          </w:p>
        </w:tc>
        <w:tc>
          <w:tcPr>
            <w:tcW w:w="728" w:type="pct"/>
            <w:shd w:val="clear" w:color="auto" w:fill="F7F7F7" w:themeFill="background2"/>
          </w:tcPr>
          <w:p w14:paraId="40C87447" w14:textId="77777777" w:rsidR="00E57AA4" w:rsidRDefault="00E57AA4" w:rsidP="00E57AA4">
            <w:pPr>
              <w:rPr>
                <w:sz w:val="16"/>
                <w:szCs w:val="16"/>
              </w:rPr>
            </w:pPr>
            <w:r w:rsidRPr="00FF2B3D">
              <w:rPr>
                <w:sz w:val="16"/>
                <w:szCs w:val="16"/>
              </w:rPr>
              <w:t>German</w:t>
            </w:r>
            <w:r w:rsidR="005D2965">
              <w:rPr>
                <w:sz w:val="16"/>
                <w:szCs w:val="16"/>
              </w:rPr>
              <w:t>/</w:t>
            </w:r>
          </w:p>
          <w:p w14:paraId="5F4F5579" w14:textId="12798D08" w:rsidR="005D2965" w:rsidRPr="00FF2B3D" w:rsidRDefault="008428A4" w:rsidP="00E57AA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Social/Emo Skills </w:t>
            </w:r>
          </w:p>
        </w:tc>
        <w:tc>
          <w:tcPr>
            <w:tcW w:w="653" w:type="pct"/>
            <w:shd w:val="clear" w:color="auto" w:fill="F7F7F7" w:themeFill="background2"/>
          </w:tcPr>
          <w:p w14:paraId="018EFA8C" w14:textId="69BA83C9" w:rsidR="00E57AA4" w:rsidRPr="00FF2B3D" w:rsidRDefault="00E57AA4" w:rsidP="00E57AA4">
            <w:pPr>
              <w:rPr>
                <w:sz w:val="16"/>
                <w:szCs w:val="16"/>
              </w:rPr>
            </w:pPr>
            <w:r w:rsidRPr="00FF2B3D">
              <w:rPr>
                <w:sz w:val="16"/>
                <w:szCs w:val="16"/>
              </w:rPr>
              <w:t>Social Studies</w:t>
            </w:r>
          </w:p>
        </w:tc>
        <w:tc>
          <w:tcPr>
            <w:tcW w:w="732" w:type="pct"/>
            <w:shd w:val="clear" w:color="auto" w:fill="F7F7F7" w:themeFill="background2"/>
          </w:tcPr>
          <w:p w14:paraId="652E7C70" w14:textId="0156C27E" w:rsidR="00E57AA4" w:rsidRPr="00FF2B3D" w:rsidRDefault="00DE2697" w:rsidP="00E57AA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Math</w:t>
            </w:r>
          </w:p>
        </w:tc>
        <w:tc>
          <w:tcPr>
            <w:tcW w:w="736" w:type="pct"/>
            <w:shd w:val="clear" w:color="auto" w:fill="F7F7F7" w:themeFill="background2"/>
          </w:tcPr>
          <w:p w14:paraId="4368BBA4" w14:textId="77777777" w:rsidR="00E57AA4" w:rsidRPr="00FF2B3D" w:rsidRDefault="00E57AA4" w:rsidP="00E57AA4">
            <w:pPr>
              <w:rPr>
                <w:sz w:val="16"/>
                <w:szCs w:val="16"/>
              </w:rPr>
            </w:pPr>
          </w:p>
        </w:tc>
      </w:tr>
    </w:tbl>
    <w:p w14:paraId="70AE5CE5" w14:textId="77777777" w:rsidR="00F8354F" w:rsidRDefault="00F8354F">
      <w:pPr>
        <w:pStyle w:val="NoSpacing"/>
      </w:pPr>
    </w:p>
    <w:sectPr w:rsidR="00F8354F" w:rsidSect="00223DBF">
      <w:pgSz w:w="15840" w:h="12240" w:orient="landscape" w:code="1"/>
      <w:pgMar w:top="288" w:right="720" w:bottom="288" w:left="720" w:header="576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C65B90" w14:textId="77777777" w:rsidR="00A41E5B" w:rsidRDefault="00A41E5B">
      <w:pPr>
        <w:spacing w:before="0" w:after="0"/>
      </w:pPr>
      <w:r>
        <w:separator/>
      </w:r>
    </w:p>
  </w:endnote>
  <w:endnote w:type="continuationSeparator" w:id="0">
    <w:p w14:paraId="33C481A8" w14:textId="77777777" w:rsidR="00A41E5B" w:rsidRDefault="00A41E5B">
      <w:pPr>
        <w:spacing w:before="0" w:after="0"/>
      </w:pPr>
      <w:r>
        <w:continuationSeparator/>
      </w:r>
    </w:p>
  </w:endnote>
  <w:endnote w:type="continuationNotice" w:id="1">
    <w:p w14:paraId="13B0BBF7" w14:textId="77777777" w:rsidR="00A41E5B" w:rsidRDefault="00A41E5B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isha">
    <w:altName w:val="Cambria"/>
    <w:charset w:val="B1"/>
    <w:family w:val="swiss"/>
    <w:pitch w:val="variable"/>
    <w:sig w:usb0="80000807" w:usb1="40000042" w:usb2="00000000" w:usb3="00000000" w:csb0="0000002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B4FE50" w14:textId="77777777" w:rsidR="00A41E5B" w:rsidRDefault="00A41E5B">
      <w:pPr>
        <w:spacing w:before="0" w:after="0"/>
      </w:pPr>
      <w:r>
        <w:separator/>
      </w:r>
    </w:p>
  </w:footnote>
  <w:footnote w:type="continuationSeparator" w:id="0">
    <w:p w14:paraId="35A3BDBC" w14:textId="77777777" w:rsidR="00A41E5B" w:rsidRDefault="00A41E5B">
      <w:pPr>
        <w:spacing w:before="0" w:after="0"/>
      </w:pPr>
      <w:r>
        <w:continuationSeparator/>
      </w:r>
    </w:p>
  </w:footnote>
  <w:footnote w:type="continuationNotice" w:id="1">
    <w:p w14:paraId="0F358E96" w14:textId="77777777" w:rsidR="00A41E5B" w:rsidRDefault="00A41E5B">
      <w:pPr>
        <w:spacing w:before="0" w:after="0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attachedTemplate r:id="rId1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" w:val="9/30/2026"/>
    <w:docVar w:name="MonthStart" w:val="9/1/2026"/>
  </w:docVars>
  <w:rsids>
    <w:rsidRoot w:val="00E5710A"/>
    <w:rsid w:val="00002470"/>
    <w:rsid w:val="00004422"/>
    <w:rsid w:val="000155F5"/>
    <w:rsid w:val="00020B20"/>
    <w:rsid w:val="000228BA"/>
    <w:rsid w:val="00023D22"/>
    <w:rsid w:val="00023E75"/>
    <w:rsid w:val="00030E2E"/>
    <w:rsid w:val="000374CA"/>
    <w:rsid w:val="00045A40"/>
    <w:rsid w:val="00045ED6"/>
    <w:rsid w:val="00054324"/>
    <w:rsid w:val="00054F9E"/>
    <w:rsid w:val="00057EC8"/>
    <w:rsid w:val="00057F04"/>
    <w:rsid w:val="00061D0C"/>
    <w:rsid w:val="000672F5"/>
    <w:rsid w:val="00070B3E"/>
    <w:rsid w:val="00071666"/>
    <w:rsid w:val="00072AA0"/>
    <w:rsid w:val="00073D31"/>
    <w:rsid w:val="0009160A"/>
    <w:rsid w:val="00094624"/>
    <w:rsid w:val="00095772"/>
    <w:rsid w:val="000958A4"/>
    <w:rsid w:val="000A3461"/>
    <w:rsid w:val="000A39C8"/>
    <w:rsid w:val="000A4605"/>
    <w:rsid w:val="000A67C2"/>
    <w:rsid w:val="000B00F5"/>
    <w:rsid w:val="000B0D98"/>
    <w:rsid w:val="000C5B9E"/>
    <w:rsid w:val="000C754D"/>
    <w:rsid w:val="000D0F55"/>
    <w:rsid w:val="000D365F"/>
    <w:rsid w:val="000E37C7"/>
    <w:rsid w:val="000E58FC"/>
    <w:rsid w:val="000F54DF"/>
    <w:rsid w:val="000F74A8"/>
    <w:rsid w:val="0010447C"/>
    <w:rsid w:val="00107EBA"/>
    <w:rsid w:val="00111C27"/>
    <w:rsid w:val="00112284"/>
    <w:rsid w:val="00137584"/>
    <w:rsid w:val="0013763F"/>
    <w:rsid w:val="00140E98"/>
    <w:rsid w:val="00144520"/>
    <w:rsid w:val="00155373"/>
    <w:rsid w:val="0016271F"/>
    <w:rsid w:val="00167334"/>
    <w:rsid w:val="0017220A"/>
    <w:rsid w:val="001810C1"/>
    <w:rsid w:val="0018243A"/>
    <w:rsid w:val="00182C0E"/>
    <w:rsid w:val="001851B6"/>
    <w:rsid w:val="00185486"/>
    <w:rsid w:val="00185EBE"/>
    <w:rsid w:val="00194BB8"/>
    <w:rsid w:val="001B461A"/>
    <w:rsid w:val="001C3ECE"/>
    <w:rsid w:val="001C456A"/>
    <w:rsid w:val="001C4E82"/>
    <w:rsid w:val="001C5ACB"/>
    <w:rsid w:val="001C6DAC"/>
    <w:rsid w:val="001D0D73"/>
    <w:rsid w:val="001D67E2"/>
    <w:rsid w:val="001E0453"/>
    <w:rsid w:val="001E299C"/>
    <w:rsid w:val="001E47CD"/>
    <w:rsid w:val="001F51FB"/>
    <w:rsid w:val="001F703D"/>
    <w:rsid w:val="00201800"/>
    <w:rsid w:val="002049CA"/>
    <w:rsid w:val="002107CE"/>
    <w:rsid w:val="00214CE7"/>
    <w:rsid w:val="00215A06"/>
    <w:rsid w:val="00223DBF"/>
    <w:rsid w:val="00226220"/>
    <w:rsid w:val="00240932"/>
    <w:rsid w:val="00240DA3"/>
    <w:rsid w:val="0024412B"/>
    <w:rsid w:val="00246960"/>
    <w:rsid w:val="00262469"/>
    <w:rsid w:val="0026375F"/>
    <w:rsid w:val="002661C4"/>
    <w:rsid w:val="00272B3F"/>
    <w:rsid w:val="00275B08"/>
    <w:rsid w:val="0028258F"/>
    <w:rsid w:val="002867A8"/>
    <w:rsid w:val="002952E7"/>
    <w:rsid w:val="00295503"/>
    <w:rsid w:val="002A13E3"/>
    <w:rsid w:val="002A509F"/>
    <w:rsid w:val="002C0009"/>
    <w:rsid w:val="002C33AB"/>
    <w:rsid w:val="002C3C86"/>
    <w:rsid w:val="002C3D07"/>
    <w:rsid w:val="002C7FB4"/>
    <w:rsid w:val="002D247E"/>
    <w:rsid w:val="002E3BFF"/>
    <w:rsid w:val="002E5032"/>
    <w:rsid w:val="002E7DAF"/>
    <w:rsid w:val="00300A46"/>
    <w:rsid w:val="003022F2"/>
    <w:rsid w:val="00305D0D"/>
    <w:rsid w:val="00313C50"/>
    <w:rsid w:val="00322CBC"/>
    <w:rsid w:val="00324A69"/>
    <w:rsid w:val="0032535F"/>
    <w:rsid w:val="00325B4E"/>
    <w:rsid w:val="00326AB2"/>
    <w:rsid w:val="00334ED6"/>
    <w:rsid w:val="003372F5"/>
    <w:rsid w:val="00337FF5"/>
    <w:rsid w:val="00341583"/>
    <w:rsid w:val="003423DB"/>
    <w:rsid w:val="003448C7"/>
    <w:rsid w:val="003479DE"/>
    <w:rsid w:val="00360059"/>
    <w:rsid w:val="0036536E"/>
    <w:rsid w:val="00365D60"/>
    <w:rsid w:val="00366271"/>
    <w:rsid w:val="00367A18"/>
    <w:rsid w:val="00370F4B"/>
    <w:rsid w:val="003753B1"/>
    <w:rsid w:val="0037751A"/>
    <w:rsid w:val="003840B6"/>
    <w:rsid w:val="003840D1"/>
    <w:rsid w:val="0039423B"/>
    <w:rsid w:val="003A26FE"/>
    <w:rsid w:val="003A4181"/>
    <w:rsid w:val="003A7523"/>
    <w:rsid w:val="003B00F5"/>
    <w:rsid w:val="003B46B4"/>
    <w:rsid w:val="003B50B5"/>
    <w:rsid w:val="003B684A"/>
    <w:rsid w:val="003C0AD2"/>
    <w:rsid w:val="003C5AEB"/>
    <w:rsid w:val="003D601A"/>
    <w:rsid w:val="003E1624"/>
    <w:rsid w:val="003E685E"/>
    <w:rsid w:val="003E687C"/>
    <w:rsid w:val="003E72A7"/>
    <w:rsid w:val="003E7867"/>
    <w:rsid w:val="003F325E"/>
    <w:rsid w:val="003F466F"/>
    <w:rsid w:val="00403A43"/>
    <w:rsid w:val="00407905"/>
    <w:rsid w:val="0041238A"/>
    <w:rsid w:val="004143B0"/>
    <w:rsid w:val="00414D53"/>
    <w:rsid w:val="00414D61"/>
    <w:rsid w:val="00415597"/>
    <w:rsid w:val="004200A2"/>
    <w:rsid w:val="00423665"/>
    <w:rsid w:val="0042496A"/>
    <w:rsid w:val="0042528C"/>
    <w:rsid w:val="00434EFF"/>
    <w:rsid w:val="004361F0"/>
    <w:rsid w:val="004552A6"/>
    <w:rsid w:val="00460E18"/>
    <w:rsid w:val="00463FED"/>
    <w:rsid w:val="00467E93"/>
    <w:rsid w:val="00470BC1"/>
    <w:rsid w:val="0047174F"/>
    <w:rsid w:val="00471D4C"/>
    <w:rsid w:val="00474890"/>
    <w:rsid w:val="00474C2D"/>
    <w:rsid w:val="00492344"/>
    <w:rsid w:val="0049383D"/>
    <w:rsid w:val="0049678D"/>
    <w:rsid w:val="004A4064"/>
    <w:rsid w:val="004B0AAA"/>
    <w:rsid w:val="004B1EA5"/>
    <w:rsid w:val="004C0123"/>
    <w:rsid w:val="004C0DCB"/>
    <w:rsid w:val="004C1B45"/>
    <w:rsid w:val="004C71B9"/>
    <w:rsid w:val="004D1DCF"/>
    <w:rsid w:val="004D3E2A"/>
    <w:rsid w:val="004E79C9"/>
    <w:rsid w:val="004E7FF1"/>
    <w:rsid w:val="004F4D0B"/>
    <w:rsid w:val="004F4E64"/>
    <w:rsid w:val="004F5C42"/>
    <w:rsid w:val="004F7FA1"/>
    <w:rsid w:val="00505D64"/>
    <w:rsid w:val="005061E3"/>
    <w:rsid w:val="00511548"/>
    <w:rsid w:val="00511C1E"/>
    <w:rsid w:val="00514079"/>
    <w:rsid w:val="00516247"/>
    <w:rsid w:val="005214B5"/>
    <w:rsid w:val="00532D2F"/>
    <w:rsid w:val="0053337F"/>
    <w:rsid w:val="00534FED"/>
    <w:rsid w:val="0054084E"/>
    <w:rsid w:val="00551D85"/>
    <w:rsid w:val="005541EF"/>
    <w:rsid w:val="005739DC"/>
    <w:rsid w:val="00574878"/>
    <w:rsid w:val="00574B28"/>
    <w:rsid w:val="005776C4"/>
    <w:rsid w:val="00581270"/>
    <w:rsid w:val="005840CF"/>
    <w:rsid w:val="005949FA"/>
    <w:rsid w:val="00596FFB"/>
    <w:rsid w:val="00597ECB"/>
    <w:rsid w:val="005A4810"/>
    <w:rsid w:val="005A4A3A"/>
    <w:rsid w:val="005B4CC6"/>
    <w:rsid w:val="005B4ED6"/>
    <w:rsid w:val="005B5A4F"/>
    <w:rsid w:val="005C07CE"/>
    <w:rsid w:val="005C0BE8"/>
    <w:rsid w:val="005C40F6"/>
    <w:rsid w:val="005C717E"/>
    <w:rsid w:val="005C7FB3"/>
    <w:rsid w:val="005D2965"/>
    <w:rsid w:val="005E2464"/>
    <w:rsid w:val="005E4EF6"/>
    <w:rsid w:val="005E5F69"/>
    <w:rsid w:val="005F202F"/>
    <w:rsid w:val="005F2886"/>
    <w:rsid w:val="005F76D7"/>
    <w:rsid w:val="0062095C"/>
    <w:rsid w:val="00625C85"/>
    <w:rsid w:val="0063430E"/>
    <w:rsid w:val="00636D30"/>
    <w:rsid w:val="00637CF4"/>
    <w:rsid w:val="00654ABB"/>
    <w:rsid w:val="00654D7D"/>
    <w:rsid w:val="0066001F"/>
    <w:rsid w:val="006609DB"/>
    <w:rsid w:val="006648BD"/>
    <w:rsid w:val="00664D60"/>
    <w:rsid w:val="006659AA"/>
    <w:rsid w:val="00666D79"/>
    <w:rsid w:val="00680CCA"/>
    <w:rsid w:val="00683169"/>
    <w:rsid w:val="006865D3"/>
    <w:rsid w:val="0068753F"/>
    <w:rsid w:val="006946F8"/>
    <w:rsid w:val="006A0149"/>
    <w:rsid w:val="006A07B6"/>
    <w:rsid w:val="006A16DD"/>
    <w:rsid w:val="006A319C"/>
    <w:rsid w:val="006A487A"/>
    <w:rsid w:val="006B376F"/>
    <w:rsid w:val="006C17B7"/>
    <w:rsid w:val="006C5398"/>
    <w:rsid w:val="006C60EF"/>
    <w:rsid w:val="006D0ACD"/>
    <w:rsid w:val="006D4AE7"/>
    <w:rsid w:val="006E1DA6"/>
    <w:rsid w:val="006E2C16"/>
    <w:rsid w:val="006E3408"/>
    <w:rsid w:val="006F66D1"/>
    <w:rsid w:val="006F6D77"/>
    <w:rsid w:val="00703474"/>
    <w:rsid w:val="007074AC"/>
    <w:rsid w:val="007104B8"/>
    <w:rsid w:val="0071437E"/>
    <w:rsid w:val="00716F3F"/>
    <w:rsid w:val="007210CF"/>
    <w:rsid w:val="007222BA"/>
    <w:rsid w:val="0072282E"/>
    <w:rsid w:val="00722B37"/>
    <w:rsid w:val="00723751"/>
    <w:rsid w:val="007270F8"/>
    <w:rsid w:val="00732EC0"/>
    <w:rsid w:val="00737715"/>
    <w:rsid w:val="007416BE"/>
    <w:rsid w:val="0074685D"/>
    <w:rsid w:val="007621CB"/>
    <w:rsid w:val="00762C63"/>
    <w:rsid w:val="00763E14"/>
    <w:rsid w:val="007A01D6"/>
    <w:rsid w:val="007A302E"/>
    <w:rsid w:val="007A3BA5"/>
    <w:rsid w:val="007A4E61"/>
    <w:rsid w:val="007A5988"/>
    <w:rsid w:val="007B1DB3"/>
    <w:rsid w:val="007B4940"/>
    <w:rsid w:val="007B5F78"/>
    <w:rsid w:val="007D2A8C"/>
    <w:rsid w:val="007D334B"/>
    <w:rsid w:val="007D5F37"/>
    <w:rsid w:val="007E533F"/>
    <w:rsid w:val="007E7850"/>
    <w:rsid w:val="007F20A4"/>
    <w:rsid w:val="007F27B9"/>
    <w:rsid w:val="007F7178"/>
    <w:rsid w:val="007F7A5D"/>
    <w:rsid w:val="007F7AED"/>
    <w:rsid w:val="008048B5"/>
    <w:rsid w:val="00804FC2"/>
    <w:rsid w:val="00812621"/>
    <w:rsid w:val="00812A77"/>
    <w:rsid w:val="00816BD4"/>
    <w:rsid w:val="008208F3"/>
    <w:rsid w:val="00825EF3"/>
    <w:rsid w:val="008262D2"/>
    <w:rsid w:val="008338AD"/>
    <w:rsid w:val="008428A4"/>
    <w:rsid w:val="0084560C"/>
    <w:rsid w:val="00850385"/>
    <w:rsid w:val="00851514"/>
    <w:rsid w:val="00853440"/>
    <w:rsid w:val="00856395"/>
    <w:rsid w:val="00856DA5"/>
    <w:rsid w:val="00857354"/>
    <w:rsid w:val="00862B0F"/>
    <w:rsid w:val="00863BF6"/>
    <w:rsid w:val="00870CD0"/>
    <w:rsid w:val="00871F00"/>
    <w:rsid w:val="00874F02"/>
    <w:rsid w:val="0087707A"/>
    <w:rsid w:val="008776D7"/>
    <w:rsid w:val="0088121C"/>
    <w:rsid w:val="00881335"/>
    <w:rsid w:val="00890F47"/>
    <w:rsid w:val="00891627"/>
    <w:rsid w:val="008928A2"/>
    <w:rsid w:val="00893772"/>
    <w:rsid w:val="0089483A"/>
    <w:rsid w:val="00896E91"/>
    <w:rsid w:val="008A2165"/>
    <w:rsid w:val="008A250A"/>
    <w:rsid w:val="008C1611"/>
    <w:rsid w:val="008D1C00"/>
    <w:rsid w:val="008D2CBA"/>
    <w:rsid w:val="008D45AB"/>
    <w:rsid w:val="008E1FB2"/>
    <w:rsid w:val="008E2781"/>
    <w:rsid w:val="008E43A7"/>
    <w:rsid w:val="008F3CBF"/>
    <w:rsid w:val="0091378D"/>
    <w:rsid w:val="009178D2"/>
    <w:rsid w:val="00920F47"/>
    <w:rsid w:val="00924AD3"/>
    <w:rsid w:val="009344AA"/>
    <w:rsid w:val="00941C86"/>
    <w:rsid w:val="00942183"/>
    <w:rsid w:val="0095088F"/>
    <w:rsid w:val="00954289"/>
    <w:rsid w:val="009600F0"/>
    <w:rsid w:val="0096142D"/>
    <w:rsid w:val="00961F25"/>
    <w:rsid w:val="00964171"/>
    <w:rsid w:val="00966BC5"/>
    <w:rsid w:val="00974E5C"/>
    <w:rsid w:val="009845C3"/>
    <w:rsid w:val="00986929"/>
    <w:rsid w:val="009A0216"/>
    <w:rsid w:val="009A0EBF"/>
    <w:rsid w:val="009B115B"/>
    <w:rsid w:val="009C1359"/>
    <w:rsid w:val="009C2BDA"/>
    <w:rsid w:val="009C5B0F"/>
    <w:rsid w:val="009C64D6"/>
    <w:rsid w:val="009F080E"/>
    <w:rsid w:val="009F495B"/>
    <w:rsid w:val="009F52C6"/>
    <w:rsid w:val="00A011C9"/>
    <w:rsid w:val="00A03BF5"/>
    <w:rsid w:val="00A26D84"/>
    <w:rsid w:val="00A313FC"/>
    <w:rsid w:val="00A32166"/>
    <w:rsid w:val="00A36DE1"/>
    <w:rsid w:val="00A37F0B"/>
    <w:rsid w:val="00A40ECD"/>
    <w:rsid w:val="00A41E5B"/>
    <w:rsid w:val="00A50E83"/>
    <w:rsid w:val="00A50F27"/>
    <w:rsid w:val="00A50F3A"/>
    <w:rsid w:val="00A625C8"/>
    <w:rsid w:val="00A77998"/>
    <w:rsid w:val="00A82A14"/>
    <w:rsid w:val="00A852DB"/>
    <w:rsid w:val="00A879FB"/>
    <w:rsid w:val="00A92CCE"/>
    <w:rsid w:val="00A92ECB"/>
    <w:rsid w:val="00A93E46"/>
    <w:rsid w:val="00AB2355"/>
    <w:rsid w:val="00AB76AB"/>
    <w:rsid w:val="00AC19A8"/>
    <w:rsid w:val="00AC22F7"/>
    <w:rsid w:val="00AC24B1"/>
    <w:rsid w:val="00AC2983"/>
    <w:rsid w:val="00AC36B6"/>
    <w:rsid w:val="00AC3A9C"/>
    <w:rsid w:val="00AC7362"/>
    <w:rsid w:val="00AC79E2"/>
    <w:rsid w:val="00AD380E"/>
    <w:rsid w:val="00AD5F61"/>
    <w:rsid w:val="00AD6E19"/>
    <w:rsid w:val="00AD720F"/>
    <w:rsid w:val="00AE0DF2"/>
    <w:rsid w:val="00AE5CF9"/>
    <w:rsid w:val="00B0115A"/>
    <w:rsid w:val="00B0459E"/>
    <w:rsid w:val="00B10918"/>
    <w:rsid w:val="00B163DE"/>
    <w:rsid w:val="00B1736B"/>
    <w:rsid w:val="00B22D19"/>
    <w:rsid w:val="00B31CD9"/>
    <w:rsid w:val="00B37F7D"/>
    <w:rsid w:val="00B37F7F"/>
    <w:rsid w:val="00B409DD"/>
    <w:rsid w:val="00B433E1"/>
    <w:rsid w:val="00B447A1"/>
    <w:rsid w:val="00B554F9"/>
    <w:rsid w:val="00B61914"/>
    <w:rsid w:val="00B640CF"/>
    <w:rsid w:val="00B71737"/>
    <w:rsid w:val="00B81E3C"/>
    <w:rsid w:val="00B844C8"/>
    <w:rsid w:val="00B877D5"/>
    <w:rsid w:val="00B917FF"/>
    <w:rsid w:val="00B936C4"/>
    <w:rsid w:val="00B962DC"/>
    <w:rsid w:val="00BC0B38"/>
    <w:rsid w:val="00BC113B"/>
    <w:rsid w:val="00BC247A"/>
    <w:rsid w:val="00BC2A64"/>
    <w:rsid w:val="00BC60FD"/>
    <w:rsid w:val="00BD56AA"/>
    <w:rsid w:val="00BE55EB"/>
    <w:rsid w:val="00BE5C72"/>
    <w:rsid w:val="00BE7BD9"/>
    <w:rsid w:val="00BF1B2F"/>
    <w:rsid w:val="00C0264E"/>
    <w:rsid w:val="00C101AE"/>
    <w:rsid w:val="00C10F34"/>
    <w:rsid w:val="00C1151E"/>
    <w:rsid w:val="00C15CC8"/>
    <w:rsid w:val="00C23120"/>
    <w:rsid w:val="00C23D98"/>
    <w:rsid w:val="00C32B07"/>
    <w:rsid w:val="00C33ECB"/>
    <w:rsid w:val="00C34A7D"/>
    <w:rsid w:val="00C35320"/>
    <w:rsid w:val="00C35D17"/>
    <w:rsid w:val="00C4751F"/>
    <w:rsid w:val="00C5032C"/>
    <w:rsid w:val="00C52FE7"/>
    <w:rsid w:val="00C63EDA"/>
    <w:rsid w:val="00C703B6"/>
    <w:rsid w:val="00C82C65"/>
    <w:rsid w:val="00C86EC3"/>
    <w:rsid w:val="00C909B5"/>
    <w:rsid w:val="00C90A59"/>
    <w:rsid w:val="00C91065"/>
    <w:rsid w:val="00C962BE"/>
    <w:rsid w:val="00CA0809"/>
    <w:rsid w:val="00CA4996"/>
    <w:rsid w:val="00CA55EB"/>
    <w:rsid w:val="00CC0708"/>
    <w:rsid w:val="00CC4C98"/>
    <w:rsid w:val="00CC512E"/>
    <w:rsid w:val="00CE3336"/>
    <w:rsid w:val="00CE5803"/>
    <w:rsid w:val="00D02875"/>
    <w:rsid w:val="00D03879"/>
    <w:rsid w:val="00D04EDD"/>
    <w:rsid w:val="00D0628E"/>
    <w:rsid w:val="00D127A0"/>
    <w:rsid w:val="00D165DD"/>
    <w:rsid w:val="00D1782A"/>
    <w:rsid w:val="00D34D26"/>
    <w:rsid w:val="00D35244"/>
    <w:rsid w:val="00D36C2B"/>
    <w:rsid w:val="00D458EE"/>
    <w:rsid w:val="00D67B8E"/>
    <w:rsid w:val="00D70BF3"/>
    <w:rsid w:val="00D726FA"/>
    <w:rsid w:val="00D81200"/>
    <w:rsid w:val="00D81627"/>
    <w:rsid w:val="00D81A5D"/>
    <w:rsid w:val="00D82B7D"/>
    <w:rsid w:val="00D872BD"/>
    <w:rsid w:val="00D876F7"/>
    <w:rsid w:val="00D9125A"/>
    <w:rsid w:val="00D913AA"/>
    <w:rsid w:val="00D9184B"/>
    <w:rsid w:val="00D92963"/>
    <w:rsid w:val="00D93C6D"/>
    <w:rsid w:val="00D940D7"/>
    <w:rsid w:val="00D952C0"/>
    <w:rsid w:val="00DA07AF"/>
    <w:rsid w:val="00DB159F"/>
    <w:rsid w:val="00DC016B"/>
    <w:rsid w:val="00DD2A7A"/>
    <w:rsid w:val="00DD6B0F"/>
    <w:rsid w:val="00DE2697"/>
    <w:rsid w:val="00DE44AD"/>
    <w:rsid w:val="00DE467B"/>
    <w:rsid w:val="00DE5425"/>
    <w:rsid w:val="00DE7132"/>
    <w:rsid w:val="00DF2825"/>
    <w:rsid w:val="00DF2D7A"/>
    <w:rsid w:val="00E01586"/>
    <w:rsid w:val="00E04CDB"/>
    <w:rsid w:val="00E1117D"/>
    <w:rsid w:val="00E1322E"/>
    <w:rsid w:val="00E16474"/>
    <w:rsid w:val="00E17DE3"/>
    <w:rsid w:val="00E20688"/>
    <w:rsid w:val="00E20A9E"/>
    <w:rsid w:val="00E2739F"/>
    <w:rsid w:val="00E31417"/>
    <w:rsid w:val="00E3372E"/>
    <w:rsid w:val="00E34359"/>
    <w:rsid w:val="00E51378"/>
    <w:rsid w:val="00E527FF"/>
    <w:rsid w:val="00E535FC"/>
    <w:rsid w:val="00E5710A"/>
    <w:rsid w:val="00E57AA4"/>
    <w:rsid w:val="00E60009"/>
    <w:rsid w:val="00E6043F"/>
    <w:rsid w:val="00E60710"/>
    <w:rsid w:val="00E61D1B"/>
    <w:rsid w:val="00E6797B"/>
    <w:rsid w:val="00E7701A"/>
    <w:rsid w:val="00E956BE"/>
    <w:rsid w:val="00EA07D0"/>
    <w:rsid w:val="00EA11E4"/>
    <w:rsid w:val="00EA3C52"/>
    <w:rsid w:val="00EA45F5"/>
    <w:rsid w:val="00EA50CB"/>
    <w:rsid w:val="00EA5126"/>
    <w:rsid w:val="00EA52BC"/>
    <w:rsid w:val="00EA7E82"/>
    <w:rsid w:val="00EB1AB2"/>
    <w:rsid w:val="00EB3E77"/>
    <w:rsid w:val="00EB44F3"/>
    <w:rsid w:val="00EB57AD"/>
    <w:rsid w:val="00EC45A1"/>
    <w:rsid w:val="00ED4263"/>
    <w:rsid w:val="00ED6B5D"/>
    <w:rsid w:val="00EE03ED"/>
    <w:rsid w:val="00EE2195"/>
    <w:rsid w:val="00EE4256"/>
    <w:rsid w:val="00EF01A7"/>
    <w:rsid w:val="00F00703"/>
    <w:rsid w:val="00F04428"/>
    <w:rsid w:val="00F04D1E"/>
    <w:rsid w:val="00F1630E"/>
    <w:rsid w:val="00F1774E"/>
    <w:rsid w:val="00F21B35"/>
    <w:rsid w:val="00F335BC"/>
    <w:rsid w:val="00F42E00"/>
    <w:rsid w:val="00F42E76"/>
    <w:rsid w:val="00F463F6"/>
    <w:rsid w:val="00F523B1"/>
    <w:rsid w:val="00F5539F"/>
    <w:rsid w:val="00F558A8"/>
    <w:rsid w:val="00F5639A"/>
    <w:rsid w:val="00F7363A"/>
    <w:rsid w:val="00F73A5B"/>
    <w:rsid w:val="00F75A2D"/>
    <w:rsid w:val="00F8268F"/>
    <w:rsid w:val="00F8354F"/>
    <w:rsid w:val="00F94244"/>
    <w:rsid w:val="00F955E3"/>
    <w:rsid w:val="00FA4747"/>
    <w:rsid w:val="00FA58EF"/>
    <w:rsid w:val="00FB0199"/>
    <w:rsid w:val="00FB3913"/>
    <w:rsid w:val="00FD4052"/>
    <w:rsid w:val="00FD4A22"/>
    <w:rsid w:val="00FD5C94"/>
    <w:rsid w:val="00FD6F4A"/>
    <w:rsid w:val="00FE2CBF"/>
    <w:rsid w:val="00FE7CA0"/>
    <w:rsid w:val="00FF2B3D"/>
    <w:rsid w:val="00FF4C35"/>
    <w:rsid w:val="00FF73D8"/>
    <w:rsid w:val="00FF7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3B31072"/>
  <w15:docId w15:val="{7049EF97-0F9A-4D44-A06E-5C6CF02AE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595959" w:themeColor="text1" w:themeTint="A6"/>
        <w:sz w:val="18"/>
        <w:szCs w:val="18"/>
        <w:lang w:val="en-US" w:eastAsia="en-US" w:bidi="ar-SA"/>
      </w:rPr>
    </w:rPrDefault>
    <w:pPrDefault>
      <w:pPr>
        <w:spacing w:before="40" w:after="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7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3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13" w:unhideWhenUsed="1" w:qFormat="1"/>
    <w:lsdException w:name="Emphasis" w:semiHidden="1" w:uiPriority="13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9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13" w:unhideWhenUsed="1" w:qFormat="1"/>
    <w:lsdException w:name="Quote" w:semiHidden="1" w:uiPriority="13" w:unhideWhenUsed="1" w:qFormat="1"/>
    <w:lsdException w:name="Intense Quote" w:semiHidden="1" w:uiPriority="13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3" w:unhideWhenUsed="1" w:qFormat="1"/>
    <w:lsdException w:name="Intense Emphasis" w:semiHidden="1" w:uiPriority="13" w:unhideWhenUsed="1" w:qFormat="1"/>
    <w:lsdException w:name="Subtle Reference" w:semiHidden="1" w:uiPriority="13" w:unhideWhenUsed="1" w:qFormat="1"/>
    <w:lsdException w:name="Intense Reference" w:semiHidden="1" w:uiPriority="13" w:unhideWhenUsed="1" w:qFormat="1"/>
    <w:lsdException w:name="Book Title" w:semiHidden="1" w:uiPriority="1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pPr>
      <w:keepNext/>
      <w:keepLines/>
      <w:outlineLvl w:val="0"/>
    </w:pPr>
    <w:rPr>
      <w:rFonts w:asciiTheme="majorHAnsi" w:hAnsiTheme="majorHAnsi"/>
      <w:b/>
      <w:bCs/>
      <w:caps/>
      <w:sz w:val="9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04040" w:themeColor="text1" w:themeTint="BF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ays">
    <w:name w:val="Days"/>
    <w:basedOn w:val="Normal"/>
    <w:uiPriority w:val="3"/>
    <w:qFormat/>
    <w:pPr>
      <w:jc w:val="center"/>
    </w:pPr>
    <w:rPr>
      <w:b/>
      <w:color w:val="FFFFFF" w:themeColor="background1"/>
      <w:szCs w:val="24"/>
    </w:rPr>
  </w:style>
  <w:style w:type="table" w:customStyle="1" w:styleId="TableCalendar">
    <w:name w:val="Table Calendar"/>
    <w:basedOn w:val="TableNormal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tblPr/>
      <w:tcPr>
        <w:shd w:val="clear" w:color="auto" w:fill="5590CC" w:themeFill="text2"/>
      </w:tcPr>
    </w:tblStylePr>
  </w:style>
  <w:style w:type="paragraph" w:customStyle="1" w:styleId="Dates">
    <w:name w:val="Dates"/>
    <w:basedOn w:val="Normal"/>
    <w:uiPriority w:val="4"/>
    <w:qFormat/>
    <w:pPr>
      <w:spacing w:before="120"/>
      <w:jc w:val="right"/>
    </w:pPr>
  </w:style>
  <w:style w:type="paragraph" w:customStyle="1" w:styleId="Month">
    <w:name w:val="Month"/>
    <w:basedOn w:val="Normal"/>
    <w:uiPriority w:val="1"/>
    <w:qFormat/>
    <w:pPr>
      <w:jc w:val="right"/>
    </w:pPr>
    <w:rPr>
      <w:rFonts w:asciiTheme="majorHAnsi" w:eastAsiaTheme="majorEastAsia" w:hAnsiTheme="majorHAnsi"/>
      <w:b/>
      <w:color w:val="326BA6" w:themeColor="text2" w:themeShade="BF"/>
      <w:sz w:val="96"/>
      <w:szCs w:val="120"/>
    </w:rPr>
  </w:style>
  <w:style w:type="paragraph" w:customStyle="1" w:styleId="Year">
    <w:name w:val="Year"/>
    <w:basedOn w:val="Normal"/>
    <w:uiPriority w:val="2"/>
    <w:qFormat/>
    <w:pPr>
      <w:jc w:val="right"/>
    </w:pPr>
    <w:rPr>
      <w:rFonts w:asciiTheme="majorHAnsi" w:eastAsiaTheme="majorEastAsia" w:hAnsiTheme="majorHAnsi"/>
      <w:b/>
      <w:color w:val="7F7F7F" w:themeColor="text1" w:themeTint="80"/>
      <w:sz w:val="96"/>
      <w:szCs w:val="64"/>
    </w:rPr>
  </w:style>
  <w:style w:type="table" w:styleId="TableGrid">
    <w:name w:val="Table Grid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98"/>
    <w:qFormat/>
    <w:pPr>
      <w:spacing w:before="0" w:after="0"/>
    </w:p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Lucida Grande" w:hAnsi="Lucida Grand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Lucida Grande" w:eastAsiaTheme="minorEastAsia" w:hAnsi="Lucida Grande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hAnsiTheme="majorHAnsi"/>
      <w:b/>
      <w:bCs/>
      <w:caps/>
      <w:sz w:val="9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b/>
      <w:bCs/>
      <w:color w:val="404040" w:themeColor="text1" w:themeTint="BF"/>
      <w:sz w:val="18"/>
      <w:szCs w:val="26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table" w:styleId="PlainTable4">
    <w:name w:val="Plain Table 4"/>
    <w:basedOn w:val="TableNormal"/>
    <w:uiPriority w:val="99"/>
    <w:rsid w:val="00EA11E4"/>
    <w:pPr>
      <w:spacing w:after="0"/>
    </w:pPr>
    <w:tblPr>
      <w:tblStyleRowBandSize w:val="1"/>
      <w:tblStyleColBandSize w:val="1"/>
    </w:tblPr>
    <w:tblStylePr w:type="firstRow">
      <w:rPr>
        <w:b w:val="0"/>
        <w:bCs/>
        <w:i w:val="0"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NormalWeb">
    <w:name w:val="Normal (Web)"/>
    <w:basedOn w:val="Normal"/>
    <w:uiPriority w:val="99"/>
    <w:semiHidden/>
    <w:unhideWhenUsed/>
    <w:rsid w:val="00ED6B5D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hery\AppData\Roaming\Microsoft\Templates\Horizontal%20calendar%20(Sunday%20start)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D3BCE2D5EF4373B773C011C7C262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FBAEFA-F74D-405A-9C41-C707CAA0A9B3}"/>
      </w:docPartPr>
      <w:docPartBody>
        <w:p w:rsidR="000A4EC4" w:rsidRDefault="0076504D">
          <w:pPr>
            <w:pStyle w:val="DED3BCE2D5EF4373B773C011C7C26265"/>
          </w:pPr>
          <w:r>
            <w:t>Sunday</w:t>
          </w:r>
        </w:p>
      </w:docPartBody>
    </w:docPart>
    <w:docPart>
      <w:docPartPr>
        <w:name w:val="BE72AA2ED04244E79055AFC69C598E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0C2A17-51DD-4E6A-A82A-AB8FBC4FA298}"/>
      </w:docPartPr>
      <w:docPartBody>
        <w:p w:rsidR="000A4EC4" w:rsidRDefault="0076504D">
          <w:pPr>
            <w:pStyle w:val="BE72AA2ED04244E79055AFC69C598E6D"/>
          </w:pPr>
          <w:r>
            <w:t>Monday</w:t>
          </w:r>
        </w:p>
      </w:docPartBody>
    </w:docPart>
    <w:docPart>
      <w:docPartPr>
        <w:name w:val="9F1DBA566A7E4D8AB76F6F6E3E26EB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B56CCE-53D0-431C-9C57-D9383BFC6FF3}"/>
      </w:docPartPr>
      <w:docPartBody>
        <w:p w:rsidR="000A4EC4" w:rsidRDefault="0076504D">
          <w:pPr>
            <w:pStyle w:val="9F1DBA566A7E4D8AB76F6F6E3E26EBB2"/>
          </w:pPr>
          <w:r>
            <w:t>Tuesday</w:t>
          </w:r>
        </w:p>
      </w:docPartBody>
    </w:docPart>
    <w:docPart>
      <w:docPartPr>
        <w:name w:val="D622B7CE972E45A98A4D7F7299F561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DEA35D-4A3C-49AE-80F2-A93270977940}"/>
      </w:docPartPr>
      <w:docPartBody>
        <w:p w:rsidR="000A4EC4" w:rsidRDefault="0076504D">
          <w:pPr>
            <w:pStyle w:val="D622B7CE972E45A98A4D7F7299F56195"/>
          </w:pPr>
          <w:r>
            <w:t>Wednesday</w:t>
          </w:r>
        </w:p>
      </w:docPartBody>
    </w:docPart>
    <w:docPart>
      <w:docPartPr>
        <w:name w:val="0E6D41D31AAB44AF9C9AFA8BD4E87D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7A543F-1464-4D62-B1AE-50659E1CAD45}"/>
      </w:docPartPr>
      <w:docPartBody>
        <w:p w:rsidR="000A4EC4" w:rsidRDefault="0076504D">
          <w:pPr>
            <w:pStyle w:val="0E6D41D31AAB44AF9C9AFA8BD4E87D0B"/>
          </w:pPr>
          <w:r>
            <w:t>Thursday</w:t>
          </w:r>
        </w:p>
      </w:docPartBody>
    </w:docPart>
    <w:docPart>
      <w:docPartPr>
        <w:name w:val="81F02B41D2324AAF893EDA90C488C9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96E8C1-606F-4160-8C15-4CA661BEC4DF}"/>
      </w:docPartPr>
      <w:docPartBody>
        <w:p w:rsidR="000A4EC4" w:rsidRDefault="0076504D">
          <w:pPr>
            <w:pStyle w:val="81F02B41D2324AAF893EDA90C488C9A8"/>
          </w:pPr>
          <w:r>
            <w:t>Friday</w:t>
          </w:r>
        </w:p>
      </w:docPartBody>
    </w:docPart>
    <w:docPart>
      <w:docPartPr>
        <w:name w:val="83BD389F65D84501930E8013A72240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10D076-18D0-4689-9A5E-6C02F9E61D6F}"/>
      </w:docPartPr>
      <w:docPartBody>
        <w:p w:rsidR="000A4EC4" w:rsidRDefault="0076504D">
          <w:pPr>
            <w:pStyle w:val="83BD389F65D84501930E8013A72240C9"/>
          </w:pPr>
          <w:r>
            <w:t>Saturday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isha">
    <w:altName w:val="Cambria"/>
    <w:charset w:val="B1"/>
    <w:family w:val="swiss"/>
    <w:pitch w:val="variable"/>
    <w:sig w:usb0="80000807" w:usb1="40000042" w:usb2="00000000" w:usb3="00000000" w:csb0="0000002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04D"/>
    <w:rsid w:val="00023E75"/>
    <w:rsid w:val="000672F5"/>
    <w:rsid w:val="000A4EC4"/>
    <w:rsid w:val="00115442"/>
    <w:rsid w:val="00140E98"/>
    <w:rsid w:val="001623CB"/>
    <w:rsid w:val="001E1284"/>
    <w:rsid w:val="00242729"/>
    <w:rsid w:val="00253912"/>
    <w:rsid w:val="002D5042"/>
    <w:rsid w:val="002E118A"/>
    <w:rsid w:val="002E2299"/>
    <w:rsid w:val="002E7DAF"/>
    <w:rsid w:val="002F7EFB"/>
    <w:rsid w:val="00300A46"/>
    <w:rsid w:val="00362038"/>
    <w:rsid w:val="00366271"/>
    <w:rsid w:val="003C723A"/>
    <w:rsid w:val="003D6A35"/>
    <w:rsid w:val="003F6EB5"/>
    <w:rsid w:val="00411D64"/>
    <w:rsid w:val="0045740F"/>
    <w:rsid w:val="00470BC1"/>
    <w:rsid w:val="004A5E6A"/>
    <w:rsid w:val="004E675F"/>
    <w:rsid w:val="004E79C9"/>
    <w:rsid w:val="00511C1E"/>
    <w:rsid w:val="00576753"/>
    <w:rsid w:val="005C4FBB"/>
    <w:rsid w:val="005E4EF6"/>
    <w:rsid w:val="005F2886"/>
    <w:rsid w:val="00634D77"/>
    <w:rsid w:val="006C13F2"/>
    <w:rsid w:val="006D0ACD"/>
    <w:rsid w:val="00704CEC"/>
    <w:rsid w:val="0076504D"/>
    <w:rsid w:val="007C398C"/>
    <w:rsid w:val="00806A65"/>
    <w:rsid w:val="00812099"/>
    <w:rsid w:val="008338AD"/>
    <w:rsid w:val="008620DB"/>
    <w:rsid w:val="0096142D"/>
    <w:rsid w:val="009703A1"/>
    <w:rsid w:val="009A0EBF"/>
    <w:rsid w:val="009B4D08"/>
    <w:rsid w:val="009F0F7E"/>
    <w:rsid w:val="009F3EB1"/>
    <w:rsid w:val="00A3142A"/>
    <w:rsid w:val="00A47A4A"/>
    <w:rsid w:val="00AD720F"/>
    <w:rsid w:val="00B61914"/>
    <w:rsid w:val="00BD6C8F"/>
    <w:rsid w:val="00C86783"/>
    <w:rsid w:val="00C935A7"/>
    <w:rsid w:val="00CD52A7"/>
    <w:rsid w:val="00CE46B6"/>
    <w:rsid w:val="00D60BB6"/>
    <w:rsid w:val="00D75B8F"/>
    <w:rsid w:val="00DB4C97"/>
    <w:rsid w:val="00E42AC4"/>
    <w:rsid w:val="00E92A36"/>
    <w:rsid w:val="00F37213"/>
    <w:rsid w:val="00F759FB"/>
    <w:rsid w:val="00FC0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D3BCE2D5EF4373B773C011C7C26265">
    <w:name w:val="DED3BCE2D5EF4373B773C011C7C26265"/>
  </w:style>
  <w:style w:type="paragraph" w:customStyle="1" w:styleId="BE72AA2ED04244E79055AFC69C598E6D">
    <w:name w:val="BE72AA2ED04244E79055AFC69C598E6D"/>
  </w:style>
  <w:style w:type="paragraph" w:customStyle="1" w:styleId="9F1DBA566A7E4D8AB76F6F6E3E26EBB2">
    <w:name w:val="9F1DBA566A7E4D8AB76F6F6E3E26EBB2"/>
  </w:style>
  <w:style w:type="paragraph" w:customStyle="1" w:styleId="D622B7CE972E45A98A4D7F7299F56195">
    <w:name w:val="D622B7CE972E45A98A4D7F7299F56195"/>
  </w:style>
  <w:style w:type="paragraph" w:customStyle="1" w:styleId="0E6D41D31AAB44AF9C9AFA8BD4E87D0B">
    <w:name w:val="0E6D41D31AAB44AF9C9AFA8BD4E87D0B"/>
  </w:style>
  <w:style w:type="paragraph" w:customStyle="1" w:styleId="81F02B41D2324AAF893EDA90C488C9A8">
    <w:name w:val="81F02B41D2324AAF893EDA90C488C9A8"/>
  </w:style>
  <w:style w:type="paragraph" w:customStyle="1" w:styleId="83BD389F65D84501930E8013A72240C9">
    <w:name w:val="83BD389F65D84501930E8013A72240C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Sky">
  <a:themeElements>
    <a:clrScheme name="Calendar">
      <a:dk1>
        <a:sysClr val="windowText" lastClr="000000"/>
      </a:dk1>
      <a:lt1>
        <a:sysClr val="window" lastClr="FFFFFF"/>
      </a:lt1>
      <a:dk2>
        <a:srgbClr val="5590CC"/>
      </a:dk2>
      <a:lt2>
        <a:srgbClr val="F7F7F7"/>
      </a:lt2>
      <a:accent1>
        <a:srgbClr val="073779"/>
      </a:accent1>
      <a:accent2>
        <a:srgbClr val="8FD9FB"/>
      </a:accent2>
      <a:accent3>
        <a:srgbClr val="FFCC00"/>
      </a:accent3>
      <a:accent4>
        <a:srgbClr val="EB6615"/>
      </a:accent4>
      <a:accent5>
        <a:srgbClr val="C76402"/>
      </a:accent5>
      <a:accent6>
        <a:srgbClr val="B523B4"/>
      </a:accent6>
      <a:hlink>
        <a:srgbClr val="FFDE26"/>
      </a:hlink>
      <a:folHlink>
        <a:srgbClr val="DEBE00"/>
      </a:folHlink>
    </a:clrScheme>
    <a:fontScheme name="Austin">
      <a:maj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Sky">
      <a:fillStyleLst>
        <a:solidFill>
          <a:schemeClr val="phClr"/>
        </a:solidFill>
        <a:solidFill>
          <a:schemeClr val="phClr">
            <a:alpha val="50000"/>
          </a:schemeClr>
        </a:solidFill>
        <a:gradFill rotWithShape="1">
          <a:gsLst>
            <a:gs pos="0">
              <a:schemeClr val="phClr">
                <a:shade val="30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4400000" scaled="1"/>
        </a:gradFill>
      </a:fillStyleLst>
      <a:lnStyleLst>
        <a:ln w="12700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31750" cap="flat" cmpd="sng" algn="ctr">
          <a:solidFill>
            <a:schemeClr val="phClr"/>
          </a:solidFill>
          <a:prstDash val="solid"/>
        </a:ln>
        <a:ln w="635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88900" dist="63500" dir="3000000" algn="br" rotWithShape="0">
              <a:srgbClr val="000000">
                <a:alpha val="35000"/>
              </a:srgbClr>
            </a:outerShdw>
          </a:effectLst>
        </a:effectStyle>
        <a:effectStyle>
          <a:effectLst>
            <a:innerShdw blurRad="50800" dist="25400" dir="6600000">
              <a:srgbClr val="000000">
                <a:alpha val="50000"/>
              </a:srgbClr>
            </a:innerShdw>
            <a:reflection blurRad="12700" stA="26000" endPos="28000" dist="38100" dir="5400000" sy="-100000" rotWithShape="0"/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40000"/>
                <a:lumMod val="105000"/>
              </a:schemeClr>
            </a:gs>
            <a:gs pos="100000">
              <a:schemeClr val="phClr">
                <a:shade val="20000"/>
                <a:satMod val="250000"/>
                <a:lumMod val="110000"/>
              </a:schemeClr>
            </a:gs>
          </a:gsLst>
          <a:path path="circle">
            <a:fillToRect l="50000" t="50000" r="50000" b="5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C6193C-8954-45D4-BEE0-D411A49F0B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Horizontal calendar (Sunday start).dotm</Template>
  <TotalTime>137</TotalTime>
  <Pages>1</Pages>
  <Words>522</Words>
  <Characters>2477</Characters>
  <Application>Microsoft Office Word</Application>
  <DocSecurity>0</DocSecurity>
  <Lines>309</Lines>
  <Paragraphs>199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2800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Cheryl Rogers</dc:creator>
  <cp:keywords/>
  <dc:description/>
  <cp:lastModifiedBy>Cheryl Rogers</cp:lastModifiedBy>
  <cp:revision>183</cp:revision>
  <cp:lastPrinted>2026-06-24T16:26:00Z</cp:lastPrinted>
  <dcterms:created xsi:type="dcterms:W3CDTF">2025-06-03T21:16:00Z</dcterms:created>
  <dcterms:modified xsi:type="dcterms:W3CDTF">2026-06-26T16:35:00Z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42aa342-8706-4288-bd11-ebb85995028c_Enabled">
    <vt:lpwstr>True</vt:lpwstr>
  </property>
  <property fmtid="{D5CDD505-2E9C-101B-9397-08002B2CF9AE}" pid="3" name="MSIP_Label_f42aa342-8706-4288-bd11-ebb85995028c_SiteId">
    <vt:lpwstr>72f988bf-86f1-41af-91ab-2d7cd011db47</vt:lpwstr>
  </property>
  <property fmtid="{D5CDD505-2E9C-101B-9397-08002B2CF9AE}" pid="4" name="MSIP_Label_f42aa342-8706-4288-bd11-ebb85995028c_Owner">
    <vt:lpwstr>v-shbahu@microsoft.com</vt:lpwstr>
  </property>
  <property fmtid="{D5CDD505-2E9C-101B-9397-08002B2CF9AE}" pid="5" name="MSIP_Label_f42aa342-8706-4288-bd11-ebb85995028c_SetDate">
    <vt:lpwstr>2018-05-07T09:22:28.3591230Z</vt:lpwstr>
  </property>
  <property fmtid="{D5CDD505-2E9C-101B-9397-08002B2CF9AE}" pid="6" name="MSIP_Label_f42aa342-8706-4288-bd11-ebb85995028c_Name">
    <vt:lpwstr>General</vt:lpwstr>
  </property>
  <property fmtid="{D5CDD505-2E9C-101B-9397-08002B2CF9AE}" pid="7" name="MSIP_Label_f42aa342-8706-4288-bd11-ebb85995028c_Application">
    <vt:lpwstr>Microsoft Azure Information Protection</vt:lpwstr>
  </property>
  <property fmtid="{D5CDD505-2E9C-101B-9397-08002B2CF9AE}" pid="8" name="MSIP_Label_f42aa342-8706-4288-bd11-ebb85995028c_Extended_MSFT_Method">
    <vt:lpwstr>Automatic</vt:lpwstr>
  </property>
  <property fmtid="{D5CDD505-2E9C-101B-9397-08002B2CF9AE}" pid="9" name="Sensitivity">
    <vt:lpwstr>General</vt:lpwstr>
  </property>
</Properties>
</file>