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00" w:firstRow="0" w:lastRow="0" w:firstColumn="0" w:lastColumn="0" w:noHBand="1" w:noVBand="1"/>
        <w:tblCaption w:val="Layout table"/>
      </w:tblPr>
      <w:tblGrid>
        <w:gridCol w:w="11900"/>
        <w:gridCol w:w="2500"/>
      </w:tblGrid>
      <w:tr w:rsidR="00F8354F" w14:paraId="2C132541" w14:textId="77777777" w:rsidTr="00F8354F">
        <w:trPr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0786B1B0" w14:textId="675D74D4" w:rsidR="00F8354F" w:rsidRDefault="00A05BB7" w:rsidP="00A05BB7">
            <w:pPr>
              <w:pStyle w:val="Month"/>
              <w:tabs>
                <w:tab w:val="left" w:pos="442"/>
                <w:tab w:val="right" w:pos="11670"/>
              </w:tabs>
              <w:spacing w:after="40"/>
              <w:jc w:val="left"/>
            </w:pPr>
            <w:r>
              <w:tab/>
            </w:r>
            <w:r w:rsidRPr="001C1B9B">
              <w:t>GRP</w:t>
            </w:r>
            <w:r>
              <w:rPr>
                <w:color w:val="auto"/>
              </w:rPr>
              <w:t xml:space="preserve">   </w:t>
            </w:r>
            <w:r>
              <w:rPr>
                <w:color w:val="auto"/>
                <w:sz w:val="22"/>
                <w:szCs w:val="22"/>
              </w:rPr>
              <w:t>Curriculum Overview</w:t>
            </w:r>
            <w:r>
              <w:rPr>
                <w:color w:val="auto"/>
              </w:rPr>
              <w:t xml:space="preserve">     </w:t>
            </w:r>
            <w:r>
              <w:tab/>
            </w:r>
            <w:r w:rsidR="00804FC2">
              <w:fldChar w:fldCharType="begin"/>
            </w:r>
            <w:r w:rsidR="00804FC2">
              <w:instrText xml:space="preserve"> DOCVARIABLE  MonthStart \@ MMMM \* MERGEFORMAT </w:instrText>
            </w:r>
            <w:r w:rsidR="00804FC2">
              <w:fldChar w:fldCharType="separate"/>
            </w:r>
            <w:r w:rsidR="00EC7F65">
              <w:t>October</w:t>
            </w:r>
            <w:r w:rsidR="00804FC2">
              <w:fldChar w:fldCharType="end"/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555B5686" w14:textId="3A169627" w:rsidR="00F8354F" w:rsidRDefault="00804FC2">
            <w:pPr>
              <w:pStyle w:val="Year"/>
              <w:spacing w:after="40"/>
            </w:pPr>
            <w:r>
              <w:fldChar w:fldCharType="begin"/>
            </w:r>
            <w:r>
              <w:instrText xml:space="preserve"> DOCVARIABLE  MonthStart \@  yyyy   \* MERGEFORMAT </w:instrText>
            </w:r>
            <w:r>
              <w:fldChar w:fldCharType="separate"/>
            </w:r>
            <w:r w:rsidR="00EC7F65">
              <w:t>2026</w:t>
            </w:r>
            <w:r>
              <w:fldChar w:fldCharType="end"/>
            </w:r>
          </w:p>
        </w:tc>
      </w:tr>
      <w:tr w:rsidR="00F8354F" w14:paraId="5B099E87" w14:textId="77777777" w:rsidTr="00F8354F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7588E888" w14:textId="77777777"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204D92E8" w14:textId="77777777"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66" w:type="pct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  <w:tblCaption w:val="Layout table"/>
      </w:tblPr>
      <w:tblGrid>
        <w:gridCol w:w="2251"/>
        <w:gridCol w:w="1890"/>
        <w:gridCol w:w="2248"/>
        <w:gridCol w:w="2342"/>
        <w:gridCol w:w="2251"/>
        <w:gridCol w:w="1887"/>
        <w:gridCol w:w="93"/>
        <w:gridCol w:w="1618"/>
      </w:tblGrid>
      <w:tr w:rsidR="00CE0AE8" w14:paraId="5C04FDE8" w14:textId="77777777" w:rsidTr="00D21E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7"/>
        </w:trPr>
        <w:sdt>
          <w:sdtPr>
            <w:id w:val="-1778867687"/>
            <w:placeholder>
              <w:docPart w:val="086E189E395043D08C53A96E362CD7FA"/>
            </w:placeholder>
            <w:temporary/>
            <w:showingPlcHdr/>
            <w15:appearance w15:val="hidden"/>
          </w:sdtPr>
          <w:sdtContent>
            <w:tc>
              <w:tcPr>
                <w:tcW w:w="772" w:type="pct"/>
                <w:tcBorders>
                  <w:bottom w:val="single" w:sz="4" w:space="0" w:color="auto"/>
                </w:tcBorders>
                <w:shd w:val="clear" w:color="auto" w:fill="595959" w:themeFill="text1" w:themeFillTint="A6"/>
              </w:tcPr>
              <w:p w14:paraId="1B138F7D" w14:textId="77777777"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648" w:type="pct"/>
            <w:tcBorders>
              <w:bottom w:val="single" w:sz="4" w:space="0" w:color="auto"/>
            </w:tcBorders>
            <w:shd w:val="clear" w:color="auto" w:fill="326BA6" w:themeFill="text2" w:themeFillShade="BF"/>
          </w:tcPr>
          <w:p w14:paraId="58747E35" w14:textId="77777777" w:rsidR="00F8354F" w:rsidRDefault="00000000">
            <w:pPr>
              <w:pStyle w:val="Days"/>
            </w:pPr>
            <w:sdt>
              <w:sdtPr>
                <w:id w:val="-1020851123"/>
                <w:placeholder>
                  <w:docPart w:val="B993706FC6644C1CA16C806319A8E7E9"/>
                </w:placeholder>
                <w:temporary/>
                <w:showingPlcHdr/>
                <w15:appearance w15:val="hidden"/>
              </w:sdtPr>
              <w:sdtContent>
                <w:r w:rsidR="00804FC2">
                  <w:t>Monday</w:t>
                </w:r>
              </w:sdtContent>
            </w:sdt>
          </w:p>
        </w:tc>
        <w:tc>
          <w:tcPr>
            <w:tcW w:w="771" w:type="pct"/>
            <w:tcBorders>
              <w:bottom w:val="single" w:sz="4" w:space="0" w:color="auto"/>
            </w:tcBorders>
            <w:shd w:val="clear" w:color="auto" w:fill="326BA6" w:themeFill="text2" w:themeFillShade="BF"/>
          </w:tcPr>
          <w:p w14:paraId="081AA241" w14:textId="77777777" w:rsidR="00F8354F" w:rsidRDefault="00000000">
            <w:pPr>
              <w:pStyle w:val="Days"/>
            </w:pPr>
            <w:sdt>
              <w:sdtPr>
                <w:id w:val="1121034790"/>
                <w:placeholder>
                  <w:docPart w:val="9E14C0F8E8AC4680A674868C29268D03"/>
                </w:placeholder>
                <w:temporary/>
                <w:showingPlcHdr/>
                <w15:appearance w15:val="hidden"/>
              </w:sdtPr>
              <w:sdtContent>
                <w:r w:rsidR="00804FC2">
                  <w:t>Tuesday</w:t>
                </w:r>
              </w:sdtContent>
            </w:sdt>
          </w:p>
        </w:tc>
        <w:tc>
          <w:tcPr>
            <w:tcW w:w="803" w:type="pct"/>
            <w:tcBorders>
              <w:bottom w:val="single" w:sz="4" w:space="0" w:color="auto"/>
            </w:tcBorders>
            <w:shd w:val="clear" w:color="auto" w:fill="326BA6" w:themeFill="text2" w:themeFillShade="BF"/>
          </w:tcPr>
          <w:p w14:paraId="00CF59C7" w14:textId="77777777" w:rsidR="00F8354F" w:rsidRDefault="00000000">
            <w:pPr>
              <w:pStyle w:val="Days"/>
            </w:pPr>
            <w:sdt>
              <w:sdtPr>
                <w:id w:val="-328132386"/>
                <w:placeholder>
                  <w:docPart w:val="B581C4F12D2647EF827D1514A3E918E3"/>
                </w:placeholder>
                <w:temporary/>
                <w:showingPlcHdr/>
                <w15:appearance w15:val="hidden"/>
              </w:sdtPr>
              <w:sdtContent>
                <w:r w:rsidR="00804FC2">
                  <w:t>Wednesday</w:t>
                </w:r>
              </w:sdtContent>
            </w:sdt>
          </w:p>
        </w:tc>
        <w:tc>
          <w:tcPr>
            <w:tcW w:w="772" w:type="pct"/>
            <w:tcBorders>
              <w:bottom w:val="single" w:sz="4" w:space="0" w:color="auto"/>
            </w:tcBorders>
            <w:shd w:val="clear" w:color="auto" w:fill="326BA6" w:themeFill="text2" w:themeFillShade="BF"/>
          </w:tcPr>
          <w:p w14:paraId="2DB3E9AE" w14:textId="77777777" w:rsidR="00F8354F" w:rsidRDefault="00000000">
            <w:pPr>
              <w:pStyle w:val="Days"/>
            </w:pPr>
            <w:sdt>
              <w:sdtPr>
                <w:id w:val="1241452743"/>
                <w:placeholder>
                  <w:docPart w:val="5F964A3DDDC54033BBAB5A57FBA67287"/>
                </w:placeholder>
                <w:temporary/>
                <w:showingPlcHdr/>
                <w15:appearance w15:val="hidden"/>
              </w:sdtPr>
              <w:sdtContent>
                <w:r w:rsidR="00804FC2">
                  <w:t>Thursday</w:t>
                </w:r>
              </w:sdtContent>
            </w:sdt>
          </w:p>
        </w:tc>
        <w:tc>
          <w:tcPr>
            <w:tcW w:w="679" w:type="pct"/>
            <w:gridSpan w:val="2"/>
            <w:tcBorders>
              <w:bottom w:val="single" w:sz="4" w:space="0" w:color="auto"/>
            </w:tcBorders>
            <w:shd w:val="clear" w:color="auto" w:fill="326BA6" w:themeFill="text2" w:themeFillShade="BF"/>
          </w:tcPr>
          <w:p w14:paraId="6A188F80" w14:textId="77777777" w:rsidR="00F8354F" w:rsidRDefault="00000000">
            <w:pPr>
              <w:pStyle w:val="Days"/>
            </w:pPr>
            <w:sdt>
              <w:sdtPr>
                <w:id w:val="-65336403"/>
                <w:placeholder>
                  <w:docPart w:val="EF3BF9F477AB4C868D2B122647032D80"/>
                </w:placeholder>
                <w:temporary/>
                <w:showingPlcHdr/>
                <w15:appearance w15:val="hidden"/>
              </w:sdtPr>
              <w:sdtContent>
                <w:r w:rsidR="00804FC2">
                  <w:t>Friday</w:t>
                </w:r>
              </w:sdtContent>
            </w:sdt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595959" w:themeFill="text1" w:themeFillTint="A6"/>
          </w:tcPr>
          <w:p w14:paraId="4B461E4B" w14:textId="2A529FC1" w:rsidR="00F8354F" w:rsidRDefault="00000000">
            <w:pPr>
              <w:pStyle w:val="Days"/>
            </w:pPr>
            <w:sdt>
              <w:sdtPr>
                <w:id w:val="825547652"/>
                <w:placeholder>
                  <w:docPart w:val="9178B32D56FE4E8BA7A6DB47B4B5E398"/>
                </w:placeholder>
                <w:temporary/>
                <w:showingPlcHdr/>
                <w15:appearance w15:val="hidden"/>
              </w:sdtPr>
              <w:sdtContent>
                <w:r w:rsidR="00804FC2">
                  <w:t>Saturday</w:t>
                </w:r>
              </w:sdtContent>
            </w:sdt>
          </w:p>
        </w:tc>
      </w:tr>
      <w:tr w:rsidR="004A40C4" w14:paraId="355C5F0A" w14:textId="77777777" w:rsidTr="00D21EAA">
        <w:trPr>
          <w:trHeight w:val="310"/>
        </w:trPr>
        <w:tc>
          <w:tcPr>
            <w:tcW w:w="772" w:type="pct"/>
            <w:tcBorders>
              <w:bottom w:val="nil"/>
            </w:tcBorders>
            <w:shd w:val="clear" w:color="auto" w:fill="F7F7F7" w:themeFill="background2"/>
          </w:tcPr>
          <w:p w14:paraId="468DA53E" w14:textId="0F8B29DE" w:rsidR="004A40C4" w:rsidRPr="00EB73C7" w:rsidRDefault="004A40C4" w:rsidP="00CC0A70">
            <w:pPr>
              <w:pStyle w:val="Dates"/>
              <w:tabs>
                <w:tab w:val="right" w:pos="1840"/>
              </w:tabs>
              <w:jc w:val="left"/>
            </w:pPr>
          </w:p>
        </w:tc>
        <w:tc>
          <w:tcPr>
            <w:tcW w:w="648" w:type="pct"/>
            <w:tcBorders>
              <w:bottom w:val="nil"/>
            </w:tcBorders>
            <w:shd w:val="clear" w:color="auto" w:fill="F7F7F7" w:themeFill="background2"/>
          </w:tcPr>
          <w:p w14:paraId="43090DF2" w14:textId="3701ED71" w:rsidR="004A40C4" w:rsidRPr="00EB73C7" w:rsidRDefault="004A40C4">
            <w:pPr>
              <w:pStyle w:val="Dates"/>
            </w:pPr>
          </w:p>
        </w:tc>
        <w:tc>
          <w:tcPr>
            <w:tcW w:w="771" w:type="pct"/>
            <w:tcBorders>
              <w:bottom w:val="nil"/>
            </w:tcBorders>
            <w:shd w:val="clear" w:color="auto" w:fill="F7F7F7" w:themeFill="background2"/>
          </w:tcPr>
          <w:p w14:paraId="4D68CF42" w14:textId="5FFEE8C8" w:rsidR="004A40C4" w:rsidRPr="00EB73C7" w:rsidRDefault="004A40C4">
            <w:pPr>
              <w:pStyle w:val="Dates"/>
            </w:pPr>
          </w:p>
        </w:tc>
        <w:tc>
          <w:tcPr>
            <w:tcW w:w="803" w:type="pct"/>
            <w:tcBorders>
              <w:bottom w:val="nil"/>
            </w:tcBorders>
            <w:shd w:val="clear" w:color="auto" w:fill="F7F7F7" w:themeFill="background2"/>
          </w:tcPr>
          <w:p w14:paraId="48E408B8" w14:textId="0824E052" w:rsidR="004A40C4" w:rsidRPr="001B50D5" w:rsidRDefault="004A40C4" w:rsidP="007B6D0B">
            <w:pPr>
              <w:pStyle w:val="Dates"/>
              <w:jc w:val="left"/>
              <w:rPr>
                <w:u w:val="single"/>
              </w:rPr>
            </w:pPr>
          </w:p>
        </w:tc>
        <w:tc>
          <w:tcPr>
            <w:tcW w:w="772" w:type="pct"/>
            <w:tcBorders>
              <w:bottom w:val="nil"/>
            </w:tcBorders>
            <w:shd w:val="clear" w:color="auto" w:fill="F7F7F7" w:themeFill="background2"/>
          </w:tcPr>
          <w:p w14:paraId="6F2F4A57" w14:textId="64FA97B5" w:rsidR="004A40C4" w:rsidRPr="00EB73C7" w:rsidRDefault="004A40C4" w:rsidP="00B41DD7">
            <w:pPr>
              <w:pStyle w:val="Dates"/>
              <w:spacing w:after="0"/>
              <w:jc w:val="left"/>
            </w:pPr>
          </w:p>
        </w:tc>
        <w:tc>
          <w:tcPr>
            <w:tcW w:w="647" w:type="pct"/>
            <w:tcBorders>
              <w:bottom w:val="nil"/>
            </w:tcBorders>
            <w:shd w:val="clear" w:color="auto" w:fill="F7F7F7" w:themeFill="background2"/>
          </w:tcPr>
          <w:p w14:paraId="0443E119" w14:textId="7C9ADBC9" w:rsidR="004A40C4" w:rsidRPr="00EB73C7" w:rsidRDefault="004A40C4" w:rsidP="000F36D8">
            <w:pPr>
              <w:pStyle w:val="Dates"/>
              <w:tabs>
                <w:tab w:val="right" w:pos="2076"/>
              </w:tabs>
              <w:jc w:val="left"/>
            </w:pPr>
          </w:p>
        </w:tc>
        <w:tc>
          <w:tcPr>
            <w:tcW w:w="587" w:type="pct"/>
            <w:gridSpan w:val="2"/>
            <w:tcBorders>
              <w:bottom w:val="nil"/>
            </w:tcBorders>
            <w:shd w:val="clear" w:color="auto" w:fill="F7F7F7" w:themeFill="background2"/>
          </w:tcPr>
          <w:p w14:paraId="3B1F285E" w14:textId="5BEE9EDC" w:rsidR="004A40C4" w:rsidRPr="00EB73C7" w:rsidRDefault="004A40C4" w:rsidP="002F2B27">
            <w:pPr>
              <w:pStyle w:val="Dates"/>
              <w:tabs>
                <w:tab w:val="right" w:pos="1900"/>
              </w:tabs>
              <w:jc w:val="left"/>
            </w:pPr>
          </w:p>
        </w:tc>
      </w:tr>
      <w:tr w:rsidR="004A40C4" w14:paraId="7C857919" w14:textId="77777777" w:rsidTr="00D21EAA">
        <w:trPr>
          <w:trHeight w:val="333"/>
        </w:trPr>
        <w:tc>
          <w:tcPr>
            <w:tcW w:w="772" w:type="pct"/>
            <w:tcBorders>
              <w:top w:val="nil"/>
              <w:bottom w:val="single" w:sz="4" w:space="0" w:color="auto"/>
            </w:tcBorders>
            <w:shd w:val="clear" w:color="auto" w:fill="F7F7F7" w:themeFill="background2"/>
          </w:tcPr>
          <w:p w14:paraId="052FCDEE" w14:textId="21BF61AA" w:rsidR="004A40C4" w:rsidRPr="00EB73C7" w:rsidRDefault="004A40C4"/>
        </w:tc>
        <w:tc>
          <w:tcPr>
            <w:tcW w:w="648" w:type="pct"/>
            <w:tcBorders>
              <w:top w:val="nil"/>
              <w:bottom w:val="single" w:sz="4" w:space="0" w:color="auto"/>
            </w:tcBorders>
            <w:shd w:val="clear" w:color="auto" w:fill="F7F7F7" w:themeFill="background2"/>
          </w:tcPr>
          <w:p w14:paraId="15FBE806" w14:textId="7CD4E932" w:rsidR="004A40C4" w:rsidRPr="005215BD" w:rsidRDefault="004A40C4">
            <w:pPr>
              <w:rPr>
                <w:sz w:val="16"/>
                <w:szCs w:val="16"/>
              </w:rPr>
            </w:pPr>
          </w:p>
        </w:tc>
        <w:tc>
          <w:tcPr>
            <w:tcW w:w="771" w:type="pct"/>
            <w:tcBorders>
              <w:top w:val="nil"/>
              <w:bottom w:val="single" w:sz="4" w:space="0" w:color="auto"/>
            </w:tcBorders>
            <w:shd w:val="clear" w:color="auto" w:fill="F7F7F7" w:themeFill="background2"/>
          </w:tcPr>
          <w:p w14:paraId="7C00E95F" w14:textId="7AC5442A" w:rsidR="004A40C4" w:rsidRPr="00EB73C7" w:rsidRDefault="004A40C4" w:rsidP="00D91CFD"/>
        </w:tc>
        <w:tc>
          <w:tcPr>
            <w:tcW w:w="803" w:type="pct"/>
            <w:tcBorders>
              <w:top w:val="nil"/>
              <w:bottom w:val="single" w:sz="4" w:space="0" w:color="auto"/>
            </w:tcBorders>
            <w:shd w:val="clear" w:color="auto" w:fill="F7F7F7" w:themeFill="background2"/>
          </w:tcPr>
          <w:p w14:paraId="4A05CE62" w14:textId="0103684F" w:rsidR="004A40C4" w:rsidRPr="00EB73C7" w:rsidRDefault="004A40C4"/>
        </w:tc>
        <w:tc>
          <w:tcPr>
            <w:tcW w:w="772" w:type="pct"/>
            <w:tcBorders>
              <w:top w:val="nil"/>
              <w:bottom w:val="single" w:sz="4" w:space="0" w:color="auto"/>
            </w:tcBorders>
            <w:shd w:val="clear" w:color="auto" w:fill="F7F7F7" w:themeFill="background2"/>
          </w:tcPr>
          <w:p w14:paraId="5BCB5C98" w14:textId="41B27CE3" w:rsidR="004A40C4" w:rsidRPr="00EB73C7" w:rsidRDefault="004A40C4">
            <w:pPr>
              <w:rPr>
                <w:sz w:val="16"/>
                <w:szCs w:val="16"/>
              </w:rPr>
            </w:pPr>
          </w:p>
        </w:tc>
        <w:tc>
          <w:tcPr>
            <w:tcW w:w="647" w:type="pct"/>
            <w:tcBorders>
              <w:top w:val="nil"/>
              <w:bottom w:val="single" w:sz="4" w:space="0" w:color="auto"/>
            </w:tcBorders>
            <w:shd w:val="clear" w:color="auto" w:fill="F7F7F7" w:themeFill="background2"/>
          </w:tcPr>
          <w:p w14:paraId="23AC08A4" w14:textId="6C5CDDB6" w:rsidR="004A40C4" w:rsidRPr="00EB73C7" w:rsidRDefault="004A40C4" w:rsidP="00FA33CB">
            <w:pPr>
              <w:pStyle w:val="NormalWeb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587" w:type="pct"/>
            <w:gridSpan w:val="2"/>
            <w:tcBorders>
              <w:top w:val="nil"/>
              <w:bottom w:val="single" w:sz="4" w:space="0" w:color="auto"/>
            </w:tcBorders>
            <w:shd w:val="clear" w:color="auto" w:fill="F7F7F7" w:themeFill="background2"/>
          </w:tcPr>
          <w:p w14:paraId="19D431C1" w14:textId="77777777" w:rsidR="004A40C4" w:rsidRPr="00EB73C7" w:rsidRDefault="004A40C4"/>
        </w:tc>
      </w:tr>
      <w:tr w:rsidR="008204C2" w:rsidRPr="007D493E" w14:paraId="3AC11FC8" w14:textId="77777777" w:rsidTr="00D21EAA">
        <w:trPr>
          <w:trHeight w:val="487"/>
        </w:trPr>
        <w:tc>
          <w:tcPr>
            <w:tcW w:w="772" w:type="pct"/>
            <w:tcBorders>
              <w:bottom w:val="nil"/>
            </w:tcBorders>
          </w:tcPr>
          <w:p w14:paraId="2783B8EF" w14:textId="4E121257" w:rsidR="004A40C4" w:rsidRPr="00EB73C7" w:rsidRDefault="004A40C4" w:rsidP="00A05BB7">
            <w:pPr>
              <w:pStyle w:val="Dates"/>
              <w:tabs>
                <w:tab w:val="right" w:pos="1840"/>
              </w:tabs>
              <w:jc w:val="left"/>
              <w:rPr>
                <w:color w:val="000000" w:themeColor="text1"/>
                <w:sz w:val="16"/>
                <w:szCs w:val="16"/>
                <w:u w:val="single"/>
              </w:rPr>
            </w:pPr>
            <w:r w:rsidRPr="00EB73C7">
              <w:rPr>
                <w:color w:val="00B050"/>
                <w:sz w:val="16"/>
                <w:szCs w:val="16"/>
                <w:u w:val="single"/>
              </w:rPr>
              <w:t>Fire Prevention WK</w:t>
            </w:r>
            <w:r w:rsidRPr="00EB73C7">
              <w:rPr>
                <w:sz w:val="16"/>
                <w:szCs w:val="16"/>
              </w:rPr>
              <w:t xml:space="preserve">  </w:t>
            </w:r>
            <w:r w:rsidR="009D769F">
              <w:rPr>
                <w:sz w:val="16"/>
                <w:szCs w:val="16"/>
              </w:rPr>
              <w:t xml:space="preserve">   </w:t>
            </w:r>
            <w:r w:rsidR="001F2B78">
              <w:rPr>
                <w:sz w:val="16"/>
                <w:szCs w:val="16"/>
              </w:rPr>
              <w:t>4</w:t>
            </w:r>
            <w:r w:rsidRPr="00EB73C7">
              <w:rPr>
                <w:sz w:val="16"/>
                <w:szCs w:val="16"/>
              </w:rPr>
              <w:t xml:space="preserve"> </w:t>
            </w:r>
            <w:r w:rsidR="00910F56">
              <w:rPr>
                <w:sz w:val="16"/>
                <w:szCs w:val="16"/>
              </w:rPr>
              <w:t xml:space="preserve">                           </w:t>
            </w:r>
            <w:r w:rsidR="00E516A8">
              <w:rPr>
                <w:sz w:val="16"/>
                <w:szCs w:val="16"/>
              </w:rPr>
              <w:t xml:space="preserve">      </w:t>
            </w:r>
            <w:r w:rsidR="008374DA">
              <w:rPr>
                <w:sz w:val="16"/>
                <w:szCs w:val="16"/>
              </w:rPr>
              <w:t xml:space="preserve">         </w:t>
            </w:r>
            <w:r w:rsidR="00E516A8">
              <w:rPr>
                <w:sz w:val="16"/>
                <w:szCs w:val="16"/>
              </w:rPr>
              <w:t xml:space="preserve">       </w:t>
            </w:r>
            <w:r w:rsidRPr="00EB73C7"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648" w:type="pct"/>
            <w:tcBorders>
              <w:bottom w:val="nil"/>
            </w:tcBorders>
          </w:tcPr>
          <w:p w14:paraId="035A5E41" w14:textId="6E75BBA2" w:rsidR="004A40C4" w:rsidRPr="00EB73C7" w:rsidRDefault="002B1C02" w:rsidP="00F91677">
            <w:pPr>
              <w:pStyle w:val="Dates"/>
              <w:tabs>
                <w:tab w:val="right" w:pos="1840"/>
                <w:tab w:val="right" w:pos="4025"/>
              </w:tabs>
              <w:jc w:val="left"/>
              <w:rPr>
                <w:color w:val="008000"/>
                <w:sz w:val="16"/>
                <w:szCs w:val="16"/>
              </w:rPr>
            </w:pPr>
            <w:r w:rsidRPr="00866AB2">
              <w:rPr>
                <w:color w:val="00B050"/>
                <w:sz w:val="16"/>
                <w:szCs w:val="16"/>
                <w:u w:val="single"/>
              </w:rPr>
              <w:t>Child’s Health Day</w:t>
            </w:r>
            <w:r w:rsidRPr="002B1C02">
              <w:rPr>
                <w:color w:val="auto"/>
                <w:sz w:val="16"/>
                <w:szCs w:val="16"/>
              </w:rPr>
              <w:t xml:space="preserve"> 5</w:t>
            </w:r>
            <w:r w:rsidR="00F91677">
              <w:rPr>
                <w:sz w:val="16"/>
                <w:szCs w:val="16"/>
              </w:rPr>
              <w:tab/>
            </w:r>
            <w:r w:rsidR="00F91677">
              <w:rPr>
                <w:sz w:val="16"/>
                <w:szCs w:val="16"/>
              </w:rPr>
              <w:tab/>
            </w:r>
            <w:r w:rsidR="004A40C4" w:rsidRPr="00EB73C7">
              <w:rPr>
                <w:sz w:val="16"/>
                <w:szCs w:val="16"/>
              </w:rPr>
              <w:t xml:space="preserve">                                       </w:t>
            </w:r>
          </w:p>
        </w:tc>
        <w:tc>
          <w:tcPr>
            <w:tcW w:w="771" w:type="pct"/>
            <w:tcBorders>
              <w:bottom w:val="nil"/>
            </w:tcBorders>
          </w:tcPr>
          <w:p w14:paraId="3CDE8448" w14:textId="0A3574F9" w:rsidR="004A40C4" w:rsidRPr="00EB73C7" w:rsidRDefault="00FE7F90" w:rsidP="005D0A15">
            <w:pPr>
              <w:pStyle w:val="Dates"/>
              <w:tabs>
                <w:tab w:val="right" w:pos="1943"/>
                <w:tab w:val="right" w:pos="3537"/>
              </w:tabs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             </w:t>
            </w:r>
            <w:r w:rsidR="00E02262">
              <w:rPr>
                <w:color w:val="000000" w:themeColor="text1"/>
                <w:sz w:val="16"/>
                <w:szCs w:val="16"/>
              </w:rPr>
              <w:t xml:space="preserve">            </w:t>
            </w:r>
            <w:r w:rsidR="002B1C02">
              <w:rPr>
                <w:color w:val="000000" w:themeColor="text1"/>
                <w:sz w:val="16"/>
                <w:szCs w:val="16"/>
              </w:rPr>
              <w:t xml:space="preserve">       </w:t>
            </w:r>
            <w:r w:rsidR="003B40C6">
              <w:rPr>
                <w:color w:val="000000" w:themeColor="text1"/>
                <w:sz w:val="16"/>
                <w:szCs w:val="16"/>
              </w:rPr>
              <w:t>6</w:t>
            </w:r>
            <w:r w:rsidR="00E02262">
              <w:rPr>
                <w:color w:val="000000" w:themeColor="text1"/>
                <w:sz w:val="16"/>
                <w:szCs w:val="16"/>
              </w:rPr>
              <w:t xml:space="preserve">                                        </w:t>
            </w:r>
          </w:p>
        </w:tc>
        <w:tc>
          <w:tcPr>
            <w:tcW w:w="803" w:type="pct"/>
            <w:tcBorders>
              <w:bottom w:val="nil"/>
            </w:tcBorders>
          </w:tcPr>
          <w:p w14:paraId="3F859F7D" w14:textId="33311F1B" w:rsidR="004A40C4" w:rsidRPr="00EB73C7" w:rsidRDefault="004A40C4" w:rsidP="00614FB3">
            <w:pPr>
              <w:pStyle w:val="Dates"/>
              <w:tabs>
                <w:tab w:val="right" w:pos="2142"/>
              </w:tabs>
              <w:jc w:val="left"/>
              <w:rPr>
                <w:color w:val="000000" w:themeColor="text1"/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 xml:space="preserve">                                      </w:t>
            </w:r>
            <w:r w:rsidR="003B40C6">
              <w:rPr>
                <w:sz w:val="16"/>
                <w:szCs w:val="16"/>
              </w:rPr>
              <w:t xml:space="preserve">      </w:t>
            </w:r>
            <w:r w:rsidR="00894DB9">
              <w:rPr>
                <w:sz w:val="16"/>
                <w:szCs w:val="16"/>
              </w:rPr>
              <w:t>7</w:t>
            </w:r>
            <w:r w:rsidR="003B40C6">
              <w:rPr>
                <w:sz w:val="16"/>
                <w:szCs w:val="16"/>
              </w:rPr>
              <w:t xml:space="preserve"> </w:t>
            </w:r>
            <w:r w:rsidRPr="00EB73C7">
              <w:rPr>
                <w:sz w:val="16"/>
                <w:szCs w:val="16"/>
              </w:rPr>
              <w:t xml:space="preserve">   </w:t>
            </w:r>
            <w:r w:rsidR="00860D10">
              <w:rPr>
                <w:sz w:val="16"/>
                <w:szCs w:val="16"/>
              </w:rPr>
              <w:t xml:space="preserve">                                    </w:t>
            </w:r>
            <w:r w:rsidR="00E02262">
              <w:rPr>
                <w:sz w:val="16"/>
                <w:szCs w:val="16"/>
              </w:rPr>
              <w:t xml:space="preserve">            </w:t>
            </w:r>
            <w:r w:rsidR="00860D10">
              <w:rPr>
                <w:sz w:val="16"/>
                <w:szCs w:val="16"/>
              </w:rPr>
              <w:t xml:space="preserve">          </w:t>
            </w:r>
            <w:r w:rsidRPr="00EB73C7">
              <w:rPr>
                <w:sz w:val="16"/>
                <w:szCs w:val="16"/>
              </w:rPr>
              <w:t xml:space="preserve">  </w:t>
            </w:r>
          </w:p>
        </w:tc>
        <w:tc>
          <w:tcPr>
            <w:tcW w:w="772" w:type="pct"/>
            <w:tcBorders>
              <w:bottom w:val="nil"/>
            </w:tcBorders>
          </w:tcPr>
          <w:p w14:paraId="04445661" w14:textId="740345EB" w:rsidR="004A40C4" w:rsidRPr="00EB73C7" w:rsidRDefault="004A40C4" w:rsidP="002D5460">
            <w:pPr>
              <w:pStyle w:val="Dates"/>
              <w:tabs>
                <w:tab w:val="left" w:pos="195"/>
                <w:tab w:val="right" w:pos="1900"/>
              </w:tabs>
              <w:jc w:val="left"/>
              <w:rPr>
                <w:color w:val="000000" w:themeColor="text1"/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ab/>
            </w:r>
            <w:r w:rsidR="007C7461" w:rsidRPr="00EB73C7">
              <w:rPr>
                <w:sz w:val="16"/>
                <w:szCs w:val="16"/>
              </w:rPr>
              <w:t xml:space="preserve">                             </w:t>
            </w:r>
            <w:r w:rsidR="003B40C6">
              <w:rPr>
                <w:sz w:val="16"/>
                <w:szCs w:val="16"/>
              </w:rPr>
              <w:t xml:space="preserve">      </w:t>
            </w:r>
            <w:r w:rsidR="007C7461" w:rsidRPr="00EB73C7">
              <w:rPr>
                <w:sz w:val="16"/>
                <w:szCs w:val="16"/>
              </w:rPr>
              <w:t xml:space="preserve">  </w:t>
            </w:r>
            <w:r w:rsidR="000A4E2B">
              <w:rPr>
                <w:sz w:val="16"/>
                <w:szCs w:val="16"/>
              </w:rPr>
              <w:t>8</w:t>
            </w:r>
            <w:r w:rsidR="007C7461" w:rsidRPr="00EB73C7">
              <w:rPr>
                <w:sz w:val="16"/>
                <w:szCs w:val="16"/>
              </w:rPr>
              <w:t xml:space="preserve">  </w:t>
            </w:r>
            <w:r w:rsidR="00860D10">
              <w:rPr>
                <w:sz w:val="16"/>
                <w:szCs w:val="16"/>
              </w:rPr>
              <w:t xml:space="preserve">                            </w:t>
            </w:r>
            <w:r w:rsidR="00015540">
              <w:rPr>
                <w:sz w:val="16"/>
                <w:szCs w:val="16"/>
              </w:rPr>
              <w:t xml:space="preserve">              </w:t>
            </w:r>
            <w:r w:rsidR="00860D10">
              <w:rPr>
                <w:sz w:val="16"/>
                <w:szCs w:val="16"/>
              </w:rPr>
              <w:t xml:space="preserve">          </w:t>
            </w:r>
          </w:p>
        </w:tc>
        <w:tc>
          <w:tcPr>
            <w:tcW w:w="647" w:type="pct"/>
            <w:tcBorders>
              <w:bottom w:val="nil"/>
            </w:tcBorders>
          </w:tcPr>
          <w:p w14:paraId="4CB28428" w14:textId="0BC72BF5" w:rsidR="004A40C4" w:rsidRPr="00EB73C7" w:rsidRDefault="0065448E">
            <w:pPr>
              <w:pStyle w:val="Dates"/>
              <w:rPr>
                <w:color w:val="000000" w:themeColor="text1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          </w:t>
            </w:r>
            <w:r w:rsidR="00860D10">
              <w:rPr>
                <w:color w:val="auto"/>
                <w:sz w:val="16"/>
                <w:szCs w:val="16"/>
              </w:rPr>
              <w:t>9</w:t>
            </w:r>
            <w:r w:rsidR="004A40C4" w:rsidRPr="00EB73C7">
              <w:rPr>
                <w:sz w:val="16"/>
                <w:szCs w:val="16"/>
              </w:rPr>
              <w:tab/>
              <w:t xml:space="preserve">       </w:t>
            </w:r>
          </w:p>
        </w:tc>
        <w:tc>
          <w:tcPr>
            <w:tcW w:w="587" w:type="pct"/>
            <w:gridSpan w:val="2"/>
            <w:tcBorders>
              <w:bottom w:val="nil"/>
            </w:tcBorders>
          </w:tcPr>
          <w:p w14:paraId="7784BFDB" w14:textId="65BDCF37" w:rsidR="004A40C4" w:rsidRPr="00EB73C7" w:rsidRDefault="00E341F2" w:rsidP="007C7561">
            <w:pPr>
              <w:pStyle w:val="Dates"/>
              <w:tabs>
                <w:tab w:val="left" w:pos="1320"/>
                <w:tab w:val="right" w:pos="1839"/>
              </w:tabs>
              <w:jc w:val="left"/>
              <w:rPr>
                <w:color w:val="000000" w:themeColor="text1"/>
              </w:rPr>
            </w:pPr>
            <w:r>
              <w:t xml:space="preserve">                        </w:t>
            </w:r>
            <w:r w:rsidR="007C7561">
              <w:t>10</w:t>
            </w:r>
            <w:r w:rsidR="007C7561">
              <w:tab/>
            </w:r>
            <w:r w:rsidR="0050265A">
              <w:t xml:space="preserve">                 </w:t>
            </w:r>
            <w:r w:rsidR="00106BC4">
              <w:t xml:space="preserve">                                            </w:t>
            </w:r>
            <w:r w:rsidR="0050265A">
              <w:t xml:space="preserve">  </w:t>
            </w:r>
            <w:r w:rsidR="00430144">
              <w:t xml:space="preserve"> </w:t>
            </w:r>
          </w:p>
        </w:tc>
      </w:tr>
      <w:tr w:rsidR="008204C2" w14:paraId="375F2093" w14:textId="77777777" w:rsidTr="00D21EAA">
        <w:trPr>
          <w:trHeight w:hRule="exact" w:val="918"/>
        </w:trPr>
        <w:tc>
          <w:tcPr>
            <w:tcW w:w="772" w:type="pct"/>
            <w:tcBorders>
              <w:top w:val="nil"/>
              <w:bottom w:val="single" w:sz="4" w:space="0" w:color="auto"/>
            </w:tcBorders>
          </w:tcPr>
          <w:p w14:paraId="7E3549C7" w14:textId="77777777" w:rsidR="004A40C4" w:rsidRPr="00EB73C7" w:rsidRDefault="004A40C4" w:rsidP="00C613CA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>Friends: How do friends help each other?</w:t>
            </w:r>
          </w:p>
          <w:p w14:paraId="2AF6FF77" w14:textId="5D5C6162" w:rsidR="004A40C4" w:rsidRPr="00EB73C7" w:rsidRDefault="004A40C4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 xml:space="preserve"> (Onset/Rime)</w:t>
            </w:r>
          </w:p>
        </w:tc>
        <w:tc>
          <w:tcPr>
            <w:tcW w:w="648" w:type="pct"/>
            <w:tcBorders>
              <w:top w:val="nil"/>
              <w:bottom w:val="single" w:sz="4" w:space="0" w:color="auto"/>
            </w:tcBorders>
          </w:tcPr>
          <w:p w14:paraId="60B34C86" w14:textId="1FBB10E1" w:rsidR="004A40C4" w:rsidRPr="00EB73C7" w:rsidRDefault="005A06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ASL: Letters and Numbers</w:t>
            </w:r>
          </w:p>
        </w:tc>
        <w:tc>
          <w:tcPr>
            <w:tcW w:w="771" w:type="pct"/>
            <w:tcBorders>
              <w:top w:val="nil"/>
              <w:bottom w:val="single" w:sz="4" w:space="0" w:color="auto"/>
            </w:tcBorders>
          </w:tcPr>
          <w:p w14:paraId="0587335F" w14:textId="77777777" w:rsidR="004A40C4" w:rsidRPr="00EB73C7" w:rsidRDefault="004A40C4" w:rsidP="008F2BFD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 xml:space="preserve">Safety at home. </w:t>
            </w:r>
          </w:p>
          <w:p w14:paraId="598B97C8" w14:textId="00A2EDBE" w:rsidR="004A40C4" w:rsidRPr="00EB73C7" w:rsidRDefault="004A40C4">
            <w:pPr>
              <w:rPr>
                <w:sz w:val="16"/>
                <w:szCs w:val="16"/>
              </w:rPr>
            </w:pPr>
          </w:p>
        </w:tc>
        <w:tc>
          <w:tcPr>
            <w:tcW w:w="803" w:type="pct"/>
            <w:tcBorders>
              <w:top w:val="nil"/>
              <w:bottom w:val="single" w:sz="4" w:space="0" w:color="auto"/>
            </w:tcBorders>
          </w:tcPr>
          <w:p w14:paraId="4C32D42C" w14:textId="176CD5D9" w:rsidR="004A40C4" w:rsidRPr="00EB73C7" w:rsidRDefault="004A40C4" w:rsidP="005A4C41">
            <w:pPr>
              <w:rPr>
                <w:sz w:val="16"/>
                <w:szCs w:val="16"/>
              </w:rPr>
            </w:pPr>
            <w:r w:rsidRPr="00356906">
              <w:rPr>
                <w:rFonts w:cstheme="minorHAnsi"/>
                <w:sz w:val="16"/>
                <w:szCs w:val="16"/>
              </w:rPr>
              <w:t xml:space="preserve">“Die Eule </w:t>
            </w:r>
            <w:proofErr w:type="spellStart"/>
            <w:r w:rsidRPr="00356906">
              <w:rPr>
                <w:rFonts w:cstheme="minorHAnsi"/>
                <w:sz w:val="16"/>
                <w:szCs w:val="16"/>
              </w:rPr>
              <w:t>mit</w:t>
            </w:r>
            <w:proofErr w:type="spellEnd"/>
            <w:r w:rsidRPr="00356906">
              <w:rPr>
                <w:rFonts w:cstheme="minorHAnsi"/>
                <w:sz w:val="16"/>
                <w:szCs w:val="16"/>
              </w:rPr>
              <w:t xml:space="preserve"> der </w:t>
            </w:r>
            <w:proofErr w:type="gramStart"/>
            <w:r w:rsidRPr="00356906">
              <w:rPr>
                <w:rFonts w:cstheme="minorHAnsi"/>
                <w:sz w:val="16"/>
                <w:szCs w:val="16"/>
              </w:rPr>
              <w:t>Beule“ /</w:t>
            </w:r>
            <w:proofErr w:type="gramEnd"/>
            <w:r w:rsidR="005A4C41" w:rsidRPr="00356906">
              <w:rPr>
                <w:rFonts w:cstheme="minorHAnsi"/>
                <w:sz w:val="16"/>
                <w:szCs w:val="16"/>
              </w:rPr>
              <w:t xml:space="preserve"> </w:t>
            </w:r>
            <w:r w:rsidRPr="00EB73C7">
              <w:rPr>
                <w:sz w:val="16"/>
                <w:szCs w:val="16"/>
              </w:rPr>
              <w:t>Skills for Learning:</w:t>
            </w:r>
          </w:p>
          <w:p w14:paraId="5B4AAB19" w14:textId="55028286" w:rsidR="004A40C4" w:rsidRPr="00EB73C7" w:rsidRDefault="004A40C4" w:rsidP="00644345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>Following Directions</w:t>
            </w:r>
          </w:p>
        </w:tc>
        <w:tc>
          <w:tcPr>
            <w:tcW w:w="772" w:type="pct"/>
            <w:tcBorders>
              <w:top w:val="nil"/>
              <w:bottom w:val="single" w:sz="4" w:space="0" w:color="auto"/>
            </w:tcBorders>
          </w:tcPr>
          <w:p w14:paraId="70CD62F1" w14:textId="7FFDD99B" w:rsidR="004A40C4" w:rsidRDefault="004A40C4" w:rsidP="00CD3DEB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 xml:space="preserve">Being a good citizen. </w:t>
            </w:r>
          </w:p>
          <w:p w14:paraId="25759168" w14:textId="1BEFCEE1" w:rsidR="00931E85" w:rsidRPr="00EB73C7" w:rsidRDefault="008B12B3" w:rsidP="00CD3D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Friendship Art</w:t>
            </w:r>
          </w:p>
          <w:p w14:paraId="5A92B6F2" w14:textId="5C562B71" w:rsidR="004A40C4" w:rsidRPr="00EB73C7" w:rsidRDefault="004A40C4">
            <w:pPr>
              <w:rPr>
                <w:sz w:val="16"/>
                <w:szCs w:val="16"/>
              </w:rPr>
            </w:pPr>
          </w:p>
        </w:tc>
        <w:tc>
          <w:tcPr>
            <w:tcW w:w="647" w:type="pct"/>
            <w:tcBorders>
              <w:top w:val="nil"/>
              <w:bottom w:val="single" w:sz="4" w:space="0" w:color="auto"/>
            </w:tcBorders>
          </w:tcPr>
          <w:p w14:paraId="15C3261C" w14:textId="77777777" w:rsidR="004A40C4" w:rsidRPr="00EB73C7" w:rsidRDefault="004A40C4" w:rsidP="008F2BFD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>Module 1-E</w:t>
            </w:r>
          </w:p>
          <w:p w14:paraId="49814C16" w14:textId="7A99B5AB" w:rsidR="004A40C4" w:rsidRPr="00EB73C7" w:rsidRDefault="004A40C4" w:rsidP="002B6959">
            <w:pPr>
              <w:spacing w:before="0" w:after="0"/>
              <w:textAlignment w:val="center"/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>How many questions with 4-5 objects</w:t>
            </w:r>
          </w:p>
        </w:tc>
        <w:tc>
          <w:tcPr>
            <w:tcW w:w="587" w:type="pct"/>
            <w:gridSpan w:val="2"/>
            <w:tcBorders>
              <w:top w:val="nil"/>
              <w:bottom w:val="single" w:sz="4" w:space="0" w:color="auto"/>
            </w:tcBorders>
          </w:tcPr>
          <w:p w14:paraId="0050D099" w14:textId="28306F83" w:rsidR="004A40C4" w:rsidRPr="00EB73C7" w:rsidRDefault="004A40C4"/>
        </w:tc>
      </w:tr>
      <w:tr w:rsidR="004A40C4" w14:paraId="5141C8DC" w14:textId="77777777" w:rsidTr="00D21EAA">
        <w:trPr>
          <w:trHeight w:val="379"/>
        </w:trPr>
        <w:tc>
          <w:tcPr>
            <w:tcW w:w="772" w:type="pct"/>
            <w:tcBorders>
              <w:bottom w:val="nil"/>
            </w:tcBorders>
            <w:shd w:val="clear" w:color="auto" w:fill="F7F7F7" w:themeFill="background2"/>
          </w:tcPr>
          <w:p w14:paraId="000A6B27" w14:textId="77777777" w:rsidR="004A40C4" w:rsidRDefault="007C7461" w:rsidP="00A77F22">
            <w:pPr>
              <w:pStyle w:val="Dates"/>
              <w:jc w:val="left"/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 xml:space="preserve">                                    </w:t>
            </w:r>
            <w:r w:rsidR="003B40C6">
              <w:rPr>
                <w:sz w:val="16"/>
                <w:szCs w:val="16"/>
              </w:rPr>
              <w:t>11</w:t>
            </w:r>
            <w:r w:rsidR="00880BCD">
              <w:rPr>
                <w:sz w:val="16"/>
                <w:szCs w:val="16"/>
              </w:rPr>
              <w:t xml:space="preserve">                                        </w:t>
            </w:r>
            <w:r w:rsidR="00E02262">
              <w:rPr>
                <w:sz w:val="16"/>
                <w:szCs w:val="16"/>
              </w:rPr>
              <w:t xml:space="preserve">           </w:t>
            </w:r>
          </w:p>
          <w:p w14:paraId="57717A93" w14:textId="1CF19C92" w:rsidR="003B40C6" w:rsidRPr="003B40C6" w:rsidRDefault="003B40C6" w:rsidP="003B40C6"/>
        </w:tc>
        <w:tc>
          <w:tcPr>
            <w:tcW w:w="648" w:type="pct"/>
            <w:tcBorders>
              <w:bottom w:val="nil"/>
            </w:tcBorders>
            <w:shd w:val="clear" w:color="auto" w:fill="F7F7F7" w:themeFill="background2"/>
          </w:tcPr>
          <w:p w14:paraId="37783318" w14:textId="484244B1" w:rsidR="004A40C4" w:rsidRPr="00EB73C7" w:rsidRDefault="004A40C4" w:rsidP="00E95B6B">
            <w:pPr>
              <w:pStyle w:val="Dates"/>
              <w:jc w:val="left"/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 xml:space="preserve">                                </w:t>
            </w:r>
            <w:r w:rsidR="00D21EAA">
              <w:rPr>
                <w:sz w:val="16"/>
                <w:szCs w:val="16"/>
              </w:rPr>
              <w:t>12</w:t>
            </w:r>
            <w:r w:rsidR="00880BCD">
              <w:rPr>
                <w:sz w:val="16"/>
                <w:szCs w:val="16"/>
              </w:rPr>
              <w:t xml:space="preserve">                        </w:t>
            </w:r>
            <w:r w:rsidR="008374DA">
              <w:rPr>
                <w:sz w:val="16"/>
                <w:szCs w:val="16"/>
              </w:rPr>
              <w:t xml:space="preserve">                  </w:t>
            </w:r>
            <w:r w:rsidR="00880BCD">
              <w:rPr>
                <w:sz w:val="16"/>
                <w:szCs w:val="16"/>
              </w:rPr>
              <w:t xml:space="preserve">               </w:t>
            </w:r>
          </w:p>
        </w:tc>
        <w:tc>
          <w:tcPr>
            <w:tcW w:w="771" w:type="pct"/>
            <w:tcBorders>
              <w:bottom w:val="nil"/>
            </w:tcBorders>
            <w:shd w:val="clear" w:color="auto" w:fill="F7F7F7" w:themeFill="background2"/>
          </w:tcPr>
          <w:p w14:paraId="194CE375" w14:textId="69520DC0" w:rsidR="004A40C4" w:rsidRPr="00EB73C7" w:rsidRDefault="004A40C4">
            <w:pPr>
              <w:pStyle w:val="Dates"/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ab/>
              <w:t>1</w:t>
            </w:r>
            <w:r w:rsidR="00880BCD">
              <w:rPr>
                <w:sz w:val="16"/>
                <w:szCs w:val="16"/>
              </w:rPr>
              <w:t>3</w:t>
            </w:r>
          </w:p>
        </w:tc>
        <w:tc>
          <w:tcPr>
            <w:tcW w:w="803" w:type="pct"/>
            <w:tcBorders>
              <w:bottom w:val="nil"/>
            </w:tcBorders>
            <w:shd w:val="clear" w:color="auto" w:fill="F7F7F7" w:themeFill="background2"/>
          </w:tcPr>
          <w:p w14:paraId="35BEBAC6" w14:textId="126C5927" w:rsidR="004A40C4" w:rsidRPr="00EB73C7" w:rsidRDefault="004F0598" w:rsidP="00526336">
            <w:pPr>
              <w:pStyle w:val="Dates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AB5465" w:rsidRPr="00AB5465">
              <w:rPr>
                <w:color w:val="C00000"/>
                <w:sz w:val="16"/>
                <w:szCs w:val="16"/>
                <w:u w:val="single"/>
              </w:rPr>
              <w:t>River’s BD</w:t>
            </w:r>
            <w:r>
              <w:rPr>
                <w:sz w:val="16"/>
                <w:szCs w:val="16"/>
              </w:rPr>
              <w:t xml:space="preserve"> </w:t>
            </w:r>
            <w:r w:rsidR="00300088">
              <w:rPr>
                <w:sz w:val="16"/>
                <w:szCs w:val="16"/>
              </w:rPr>
              <w:t xml:space="preserve">                   </w:t>
            </w:r>
            <w:r w:rsidR="00061D4F">
              <w:rPr>
                <w:sz w:val="16"/>
                <w:szCs w:val="16"/>
              </w:rPr>
              <w:t>14</w:t>
            </w:r>
            <w:r w:rsidR="00300088">
              <w:rPr>
                <w:sz w:val="16"/>
                <w:szCs w:val="16"/>
              </w:rPr>
              <w:t xml:space="preserve">                     </w:t>
            </w:r>
            <w:r w:rsidR="004A40C4" w:rsidRPr="00EB73C7">
              <w:rPr>
                <w:color w:val="00B050"/>
                <w:sz w:val="16"/>
                <w:szCs w:val="16"/>
              </w:rPr>
              <w:t xml:space="preserve">        </w:t>
            </w:r>
            <w:r w:rsidR="00E02262">
              <w:rPr>
                <w:color w:val="00B050"/>
                <w:sz w:val="16"/>
                <w:szCs w:val="16"/>
              </w:rPr>
              <w:t xml:space="preserve">        </w:t>
            </w:r>
          </w:p>
        </w:tc>
        <w:tc>
          <w:tcPr>
            <w:tcW w:w="772" w:type="pct"/>
            <w:tcBorders>
              <w:bottom w:val="nil"/>
            </w:tcBorders>
            <w:shd w:val="clear" w:color="auto" w:fill="F7F7F7" w:themeFill="background2"/>
          </w:tcPr>
          <w:p w14:paraId="58ABC086" w14:textId="69F8EE31" w:rsidR="00AB2A5A" w:rsidRPr="00AB2A5A" w:rsidRDefault="00AB2A5A" w:rsidP="00AB2A5A">
            <w:pPr>
              <w:pStyle w:val="Dates"/>
              <w:tabs>
                <w:tab w:val="right" w:pos="1900"/>
              </w:tabs>
              <w:jc w:val="left"/>
              <w:rPr>
                <w:color w:val="auto"/>
                <w:sz w:val="16"/>
                <w:szCs w:val="16"/>
              </w:rPr>
            </w:pPr>
            <w:r w:rsidRPr="00AB2A5A">
              <w:rPr>
                <w:color w:val="auto"/>
                <w:sz w:val="16"/>
                <w:szCs w:val="16"/>
              </w:rPr>
              <w:t xml:space="preserve">                                       15</w:t>
            </w:r>
          </w:p>
          <w:p w14:paraId="71100B67" w14:textId="58CAD71F" w:rsidR="004A40C4" w:rsidRPr="00EB73C7" w:rsidRDefault="00FD1B80" w:rsidP="004B1659">
            <w:pPr>
              <w:pStyle w:val="Dates"/>
              <w:tabs>
                <w:tab w:val="right" w:pos="1900"/>
              </w:tabs>
              <w:jc w:val="left"/>
              <w:rPr>
                <w:sz w:val="16"/>
                <w:szCs w:val="16"/>
              </w:rPr>
            </w:pPr>
            <w:r w:rsidRPr="00EB73C7">
              <w:rPr>
                <w:color w:val="0070C0"/>
                <w:sz w:val="16"/>
                <w:szCs w:val="16"/>
                <w:u w:val="single"/>
              </w:rPr>
              <w:t>Great American</w:t>
            </w:r>
            <w:r w:rsidRPr="00FD1B80">
              <w:rPr>
                <w:color w:val="0070C0"/>
                <w:sz w:val="16"/>
                <w:szCs w:val="16"/>
              </w:rPr>
              <w:t xml:space="preserve"> </w:t>
            </w:r>
            <w:r w:rsidR="00880BCD" w:rsidRPr="00EB73C7">
              <w:rPr>
                <w:color w:val="0070C0"/>
                <w:sz w:val="16"/>
                <w:szCs w:val="16"/>
                <w:u w:val="single"/>
              </w:rPr>
              <w:t>Shakeout</w:t>
            </w:r>
            <w:r w:rsidR="00880BCD" w:rsidRPr="00EB73C7">
              <w:rPr>
                <w:sz w:val="16"/>
                <w:szCs w:val="16"/>
              </w:rPr>
              <w:t xml:space="preserve">   </w:t>
            </w:r>
            <w:r w:rsidRPr="00FD1B80">
              <w:rPr>
                <w:color w:val="0070C0"/>
                <w:sz w:val="16"/>
                <w:szCs w:val="16"/>
              </w:rPr>
              <w:t xml:space="preserve">  </w:t>
            </w:r>
            <w:r w:rsidR="00880BCD">
              <w:rPr>
                <w:color w:val="0070C0"/>
                <w:sz w:val="16"/>
                <w:szCs w:val="16"/>
              </w:rPr>
              <w:t xml:space="preserve">      </w:t>
            </w:r>
            <w:r w:rsidR="000554CD">
              <w:rPr>
                <w:color w:val="0070C0"/>
                <w:sz w:val="16"/>
                <w:szCs w:val="16"/>
              </w:rPr>
              <w:t xml:space="preserve">       </w:t>
            </w:r>
            <w:r w:rsidR="00015540">
              <w:rPr>
                <w:color w:val="0070C0"/>
                <w:sz w:val="16"/>
                <w:szCs w:val="16"/>
              </w:rPr>
              <w:t xml:space="preserve">                  </w:t>
            </w:r>
            <w:r w:rsidR="000554CD">
              <w:rPr>
                <w:color w:val="0070C0"/>
                <w:sz w:val="16"/>
                <w:szCs w:val="16"/>
              </w:rPr>
              <w:t xml:space="preserve">   </w:t>
            </w:r>
            <w:r w:rsidR="000554CD" w:rsidRPr="00015540">
              <w:rPr>
                <w:color w:val="auto"/>
                <w:sz w:val="16"/>
                <w:szCs w:val="16"/>
              </w:rPr>
              <w:t xml:space="preserve">  </w:t>
            </w:r>
            <w:r w:rsidR="00880BCD" w:rsidRPr="00015540">
              <w:rPr>
                <w:color w:val="auto"/>
                <w:sz w:val="16"/>
                <w:szCs w:val="16"/>
              </w:rPr>
              <w:t xml:space="preserve">                   </w:t>
            </w:r>
            <w:r w:rsidR="007C7461" w:rsidRPr="00015540">
              <w:rPr>
                <w:color w:val="auto"/>
                <w:sz w:val="16"/>
                <w:szCs w:val="16"/>
              </w:rPr>
              <w:t xml:space="preserve">                                </w:t>
            </w:r>
          </w:p>
        </w:tc>
        <w:tc>
          <w:tcPr>
            <w:tcW w:w="647" w:type="pct"/>
            <w:tcBorders>
              <w:bottom w:val="nil"/>
            </w:tcBorders>
          </w:tcPr>
          <w:p w14:paraId="0F926795" w14:textId="45913944" w:rsidR="004A40C4" w:rsidRPr="00EB73C7" w:rsidRDefault="00526336" w:rsidP="00707886">
            <w:pPr>
              <w:pStyle w:val="Dates"/>
              <w:tabs>
                <w:tab w:val="left" w:pos="290"/>
                <w:tab w:val="right" w:pos="1839"/>
              </w:tabs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r w:rsidR="00E341F2">
              <w:rPr>
                <w:sz w:val="16"/>
                <w:szCs w:val="16"/>
              </w:rPr>
              <w:t xml:space="preserve">     16</w:t>
            </w:r>
            <w:r>
              <w:rPr>
                <w:sz w:val="16"/>
                <w:szCs w:val="16"/>
              </w:rPr>
              <w:t xml:space="preserve">        </w:t>
            </w:r>
            <w:r w:rsidR="008B2047">
              <w:rPr>
                <w:sz w:val="16"/>
                <w:szCs w:val="16"/>
              </w:rPr>
              <w:t xml:space="preserve">                                      </w:t>
            </w:r>
            <w:r w:rsidR="008374DA">
              <w:rPr>
                <w:sz w:val="16"/>
                <w:szCs w:val="16"/>
              </w:rPr>
              <w:t xml:space="preserve">                       </w:t>
            </w:r>
            <w:r w:rsidR="008B2047">
              <w:rPr>
                <w:sz w:val="16"/>
                <w:szCs w:val="16"/>
              </w:rPr>
              <w:t xml:space="preserve">            </w:t>
            </w:r>
            <w:r w:rsidR="00AE4033">
              <w:rPr>
                <w:sz w:val="16"/>
                <w:szCs w:val="16"/>
              </w:rPr>
              <w:t xml:space="preserve">                </w:t>
            </w:r>
            <w:r w:rsidR="008B204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587" w:type="pct"/>
            <w:gridSpan w:val="2"/>
            <w:tcBorders>
              <w:bottom w:val="nil"/>
            </w:tcBorders>
            <w:shd w:val="clear" w:color="auto" w:fill="F7F7F7" w:themeFill="background2"/>
          </w:tcPr>
          <w:p w14:paraId="7E9C67A9" w14:textId="76591261" w:rsidR="004A40C4" w:rsidRPr="00EB73C7" w:rsidRDefault="000A3949" w:rsidP="00351F34">
            <w:pPr>
              <w:pStyle w:val="Dates"/>
              <w:tabs>
                <w:tab w:val="right" w:pos="1900"/>
              </w:tabs>
              <w:jc w:val="left"/>
            </w:pPr>
            <w:r w:rsidRPr="00EB73C7">
              <w:t xml:space="preserve">                        </w:t>
            </w:r>
            <w:r w:rsidR="003C4912">
              <w:t>17</w:t>
            </w:r>
            <w:r w:rsidRPr="00EB73C7">
              <w:t xml:space="preserve">         </w:t>
            </w:r>
            <w:r w:rsidR="008B2047">
              <w:t xml:space="preserve">     </w:t>
            </w:r>
            <w:r w:rsidR="0050265A">
              <w:t xml:space="preserve">                    </w:t>
            </w:r>
            <w:r w:rsidR="008B2047">
              <w:t xml:space="preserve">               </w:t>
            </w:r>
            <w:r w:rsidR="00AE4033">
              <w:t xml:space="preserve">           </w:t>
            </w:r>
            <w:r w:rsidR="008B2047">
              <w:t xml:space="preserve">   </w:t>
            </w:r>
            <w:r w:rsidRPr="00EB73C7">
              <w:t xml:space="preserve"> </w:t>
            </w:r>
          </w:p>
        </w:tc>
      </w:tr>
      <w:tr w:rsidR="003271CB" w14:paraId="50157303" w14:textId="77777777" w:rsidTr="00D21EAA">
        <w:trPr>
          <w:trHeight w:val="792"/>
        </w:trPr>
        <w:tc>
          <w:tcPr>
            <w:tcW w:w="772" w:type="pct"/>
            <w:tcBorders>
              <w:top w:val="nil"/>
              <w:bottom w:val="single" w:sz="4" w:space="0" w:color="auto"/>
            </w:tcBorders>
            <w:shd w:val="clear" w:color="auto" w:fill="F7F7F7" w:themeFill="background2"/>
          </w:tcPr>
          <w:p w14:paraId="652E9287" w14:textId="77777777" w:rsidR="004A40C4" w:rsidRPr="00EB73C7" w:rsidRDefault="004A40C4" w:rsidP="00970FE0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>Friends: How do friends get along?</w:t>
            </w:r>
          </w:p>
          <w:p w14:paraId="60FFD306" w14:textId="46B823AD" w:rsidR="004A40C4" w:rsidRPr="00EB73C7" w:rsidRDefault="004A40C4" w:rsidP="00C613CA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 xml:space="preserve"> (Phonemic Awareness/Alphabet song)</w:t>
            </w:r>
          </w:p>
        </w:tc>
        <w:tc>
          <w:tcPr>
            <w:tcW w:w="648" w:type="pct"/>
            <w:tcBorders>
              <w:top w:val="nil"/>
              <w:bottom w:val="single" w:sz="4" w:space="0" w:color="auto"/>
            </w:tcBorders>
            <w:shd w:val="clear" w:color="auto" w:fill="F7F7F7" w:themeFill="background2"/>
          </w:tcPr>
          <w:p w14:paraId="514F685E" w14:textId="338AF25D" w:rsidR="004A40C4" w:rsidRPr="00EB73C7" w:rsidRDefault="005A06B3" w:rsidP="00C613CA">
            <w:pPr>
              <w:rPr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ASL: Letters and Numbers</w:t>
            </w:r>
          </w:p>
        </w:tc>
        <w:tc>
          <w:tcPr>
            <w:tcW w:w="771" w:type="pct"/>
            <w:tcBorders>
              <w:top w:val="nil"/>
              <w:bottom w:val="single" w:sz="4" w:space="0" w:color="auto"/>
            </w:tcBorders>
            <w:shd w:val="clear" w:color="auto" w:fill="F7F7F7" w:themeFill="background2"/>
          </w:tcPr>
          <w:p w14:paraId="6F4072FD" w14:textId="77777777" w:rsidR="004A40C4" w:rsidRPr="00EB73C7" w:rsidRDefault="004A40C4" w:rsidP="00352D42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 xml:space="preserve">Earthquake Safety. </w:t>
            </w:r>
          </w:p>
          <w:p w14:paraId="6E63BA28" w14:textId="10561A54" w:rsidR="004A40C4" w:rsidRPr="00EB73C7" w:rsidRDefault="004A40C4" w:rsidP="00C613CA">
            <w:pPr>
              <w:rPr>
                <w:sz w:val="16"/>
                <w:szCs w:val="16"/>
              </w:rPr>
            </w:pPr>
          </w:p>
        </w:tc>
        <w:tc>
          <w:tcPr>
            <w:tcW w:w="803" w:type="pct"/>
            <w:tcBorders>
              <w:top w:val="nil"/>
              <w:bottom w:val="single" w:sz="4" w:space="0" w:color="auto"/>
            </w:tcBorders>
            <w:shd w:val="clear" w:color="auto" w:fill="F7F7F7" w:themeFill="background2"/>
          </w:tcPr>
          <w:p w14:paraId="05AB3E52" w14:textId="61A1563F" w:rsidR="004A40C4" w:rsidRPr="003C358B" w:rsidRDefault="00626437" w:rsidP="00BC7093">
            <w:pPr>
              <w:rPr>
                <w:rFonts w:cstheme="minorHAnsi"/>
                <w:sz w:val="16"/>
                <w:szCs w:val="16"/>
                <w:lang w:val="de-DE"/>
              </w:rPr>
            </w:pPr>
            <w:r w:rsidRPr="003C358B">
              <w:rPr>
                <w:rFonts w:cstheme="minorHAnsi"/>
                <w:sz w:val="16"/>
                <w:szCs w:val="16"/>
                <w:lang w:val="de-DE"/>
              </w:rPr>
              <w:t>“</w:t>
            </w:r>
            <w:r w:rsidR="0011457F">
              <w:rPr>
                <w:rFonts w:cstheme="minorHAnsi"/>
                <w:sz w:val="16"/>
                <w:szCs w:val="16"/>
                <w:lang w:val="de-DE"/>
              </w:rPr>
              <w:t>Freundschaft wachst“</w:t>
            </w:r>
            <w:r w:rsidR="0011457F" w:rsidRPr="003C358B">
              <w:rPr>
                <w:rFonts w:cstheme="minorHAnsi"/>
                <w:sz w:val="16"/>
                <w:szCs w:val="16"/>
                <w:lang w:val="de-DE"/>
              </w:rPr>
              <w:t xml:space="preserve"> </w:t>
            </w:r>
            <w:r w:rsidR="004A40C4" w:rsidRPr="003C358B">
              <w:rPr>
                <w:rFonts w:cstheme="minorHAnsi"/>
                <w:sz w:val="16"/>
                <w:szCs w:val="16"/>
                <w:lang w:val="de-DE"/>
              </w:rPr>
              <w:t>/</w:t>
            </w:r>
          </w:p>
          <w:p w14:paraId="15829613" w14:textId="77777777" w:rsidR="004A40C4" w:rsidRPr="00555D11" w:rsidRDefault="004A40C4" w:rsidP="00BC7093">
            <w:pPr>
              <w:rPr>
                <w:sz w:val="16"/>
                <w:szCs w:val="16"/>
                <w:lang w:val="de-DE"/>
              </w:rPr>
            </w:pPr>
            <w:r w:rsidRPr="00555D11">
              <w:rPr>
                <w:sz w:val="16"/>
                <w:szCs w:val="16"/>
                <w:lang w:val="de-DE"/>
              </w:rPr>
              <w:t>Skills for Learning:</w:t>
            </w:r>
          </w:p>
          <w:p w14:paraId="02E992D6" w14:textId="4DC418EA" w:rsidR="004A40C4" w:rsidRPr="00EB73C7" w:rsidRDefault="004A40C4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>Asking for what you need or want</w:t>
            </w:r>
          </w:p>
        </w:tc>
        <w:tc>
          <w:tcPr>
            <w:tcW w:w="772" w:type="pct"/>
            <w:tcBorders>
              <w:top w:val="nil"/>
              <w:bottom w:val="single" w:sz="4" w:space="0" w:color="auto"/>
            </w:tcBorders>
            <w:shd w:val="clear" w:color="auto" w:fill="F7F7F7" w:themeFill="background2"/>
          </w:tcPr>
          <w:p w14:paraId="3BED7FDB" w14:textId="1D174677" w:rsidR="008B12B3" w:rsidRDefault="008B12B3" w:rsidP="008B12B3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 xml:space="preserve"> Being a good citizen. </w:t>
            </w:r>
          </w:p>
          <w:p w14:paraId="214EDA63" w14:textId="77777777" w:rsidR="008B12B3" w:rsidRPr="00EB73C7" w:rsidRDefault="008B12B3" w:rsidP="008B12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Friendship Art</w:t>
            </w:r>
          </w:p>
          <w:p w14:paraId="55B2CA6C" w14:textId="7B71868D" w:rsidR="004A40C4" w:rsidRPr="00EB73C7" w:rsidRDefault="004A40C4" w:rsidP="00CD3DEB">
            <w:pPr>
              <w:rPr>
                <w:color w:val="0070C0"/>
                <w:sz w:val="16"/>
                <w:szCs w:val="16"/>
                <w:u w:val="single"/>
              </w:rPr>
            </w:pPr>
          </w:p>
        </w:tc>
        <w:tc>
          <w:tcPr>
            <w:tcW w:w="647" w:type="pct"/>
            <w:tcBorders>
              <w:top w:val="nil"/>
              <w:bottom w:val="single" w:sz="4" w:space="0" w:color="auto"/>
            </w:tcBorders>
          </w:tcPr>
          <w:p w14:paraId="1813E459" w14:textId="77777777" w:rsidR="004A40C4" w:rsidRPr="00EB73C7" w:rsidRDefault="004A40C4" w:rsidP="008F2BFD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>Module 1-F</w:t>
            </w:r>
          </w:p>
          <w:p w14:paraId="4E2BEA8C" w14:textId="77777777" w:rsidR="004A40C4" w:rsidRPr="00EB73C7" w:rsidRDefault="004A40C4" w:rsidP="008F2BFD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>Matching 1 numeral with up to 3 objects</w:t>
            </w:r>
          </w:p>
          <w:p w14:paraId="470C714B" w14:textId="1CE4FEE9" w:rsidR="004A40C4" w:rsidRPr="00EB73C7" w:rsidRDefault="004A40C4" w:rsidP="008F2BFD">
            <w:pPr>
              <w:spacing w:before="0" w:after="0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587" w:type="pct"/>
            <w:gridSpan w:val="2"/>
            <w:tcBorders>
              <w:top w:val="nil"/>
              <w:bottom w:val="single" w:sz="4" w:space="0" w:color="auto"/>
            </w:tcBorders>
            <w:shd w:val="clear" w:color="auto" w:fill="F7F7F7" w:themeFill="background2"/>
          </w:tcPr>
          <w:p w14:paraId="436335D8" w14:textId="0D55A191" w:rsidR="004A40C4" w:rsidRPr="00EB73C7" w:rsidRDefault="004A40C4" w:rsidP="00C613CA"/>
        </w:tc>
      </w:tr>
      <w:tr w:rsidR="00F3240F" w14:paraId="28E25018" w14:textId="77777777" w:rsidTr="00D21EAA">
        <w:trPr>
          <w:trHeight w:val="379"/>
        </w:trPr>
        <w:tc>
          <w:tcPr>
            <w:tcW w:w="772" w:type="pct"/>
            <w:tcBorders>
              <w:bottom w:val="nil"/>
            </w:tcBorders>
          </w:tcPr>
          <w:p w14:paraId="61EA283C" w14:textId="3939B810" w:rsidR="00F3240F" w:rsidRPr="00EB73C7" w:rsidRDefault="00F3240F" w:rsidP="00F3240F">
            <w:pPr>
              <w:pStyle w:val="Date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A321B">
              <w:rPr>
                <w:sz w:val="16"/>
                <w:szCs w:val="16"/>
              </w:rPr>
              <w:t>8</w:t>
            </w:r>
          </w:p>
        </w:tc>
        <w:tc>
          <w:tcPr>
            <w:tcW w:w="648" w:type="pct"/>
            <w:tcBorders>
              <w:bottom w:val="nil"/>
            </w:tcBorders>
          </w:tcPr>
          <w:p w14:paraId="6F166015" w14:textId="10520E62" w:rsidR="00F3240F" w:rsidRPr="00EB73C7" w:rsidRDefault="00D9051E" w:rsidP="00D9051E">
            <w:pPr>
              <w:pStyle w:val="Dates"/>
              <w:tabs>
                <w:tab w:val="right" w:pos="1882"/>
              </w:tabs>
              <w:jc w:val="left"/>
              <w:rPr>
                <w:sz w:val="16"/>
                <w:szCs w:val="16"/>
              </w:rPr>
            </w:pPr>
            <w:r w:rsidRPr="00367200">
              <w:rPr>
                <w:color w:val="00B050"/>
                <w:sz w:val="16"/>
                <w:szCs w:val="16"/>
                <w:u w:val="single"/>
              </w:rPr>
              <w:t xml:space="preserve"> </w:t>
            </w:r>
            <w:r w:rsidR="00F3240F" w:rsidRPr="00EB73C7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 xml:space="preserve">                 </w:t>
            </w:r>
            <w:r w:rsidR="00CA321B">
              <w:rPr>
                <w:sz w:val="16"/>
                <w:szCs w:val="16"/>
              </w:rPr>
              <w:t xml:space="preserve">        </w:t>
            </w:r>
            <w:r w:rsidR="003C4912">
              <w:rPr>
                <w:sz w:val="16"/>
                <w:szCs w:val="16"/>
              </w:rPr>
              <w:t>19</w:t>
            </w:r>
            <w:r w:rsidR="00CA321B">
              <w:rPr>
                <w:sz w:val="16"/>
                <w:szCs w:val="16"/>
              </w:rPr>
              <w:t xml:space="preserve">                                 </w:t>
            </w:r>
            <w:r w:rsidR="008374DA">
              <w:rPr>
                <w:sz w:val="16"/>
                <w:szCs w:val="16"/>
              </w:rPr>
              <w:t xml:space="preserve">               </w:t>
            </w:r>
            <w:r w:rsidR="00CA321B">
              <w:rPr>
                <w:sz w:val="16"/>
                <w:szCs w:val="16"/>
              </w:rPr>
              <w:t xml:space="preserve">    </w:t>
            </w:r>
            <w:r w:rsidR="00F3240F" w:rsidRPr="00EB73C7">
              <w:rPr>
                <w:sz w:val="16"/>
                <w:szCs w:val="16"/>
              </w:rPr>
              <w:t xml:space="preserve">                        </w:t>
            </w:r>
          </w:p>
        </w:tc>
        <w:tc>
          <w:tcPr>
            <w:tcW w:w="771" w:type="pct"/>
            <w:tcBorders>
              <w:bottom w:val="nil"/>
            </w:tcBorders>
          </w:tcPr>
          <w:p w14:paraId="4871011C" w14:textId="493B7B07" w:rsidR="00F3240F" w:rsidRPr="00EB73C7" w:rsidRDefault="00F3240F" w:rsidP="00F3240F">
            <w:pPr>
              <w:pStyle w:val="Dates"/>
              <w:tabs>
                <w:tab w:val="right" w:pos="1943"/>
              </w:tabs>
              <w:jc w:val="left"/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ab/>
            </w:r>
            <w:r w:rsidR="003C4912">
              <w:rPr>
                <w:sz w:val="16"/>
                <w:szCs w:val="16"/>
              </w:rPr>
              <w:t xml:space="preserve"> 20</w:t>
            </w:r>
            <w:r w:rsidR="00CA321B">
              <w:rPr>
                <w:sz w:val="16"/>
                <w:szCs w:val="16"/>
              </w:rPr>
              <w:t xml:space="preserve">                         </w:t>
            </w:r>
            <w:r w:rsidR="00430144">
              <w:rPr>
                <w:sz w:val="16"/>
                <w:szCs w:val="16"/>
              </w:rPr>
              <w:t xml:space="preserve">                                             </w:t>
            </w:r>
            <w:r w:rsidR="008374DA">
              <w:rPr>
                <w:sz w:val="16"/>
                <w:szCs w:val="16"/>
              </w:rPr>
              <w:t xml:space="preserve">                   </w:t>
            </w:r>
            <w:r w:rsidR="00CA321B">
              <w:rPr>
                <w:sz w:val="16"/>
                <w:szCs w:val="16"/>
              </w:rPr>
              <w:t xml:space="preserve">                                                    </w:t>
            </w:r>
          </w:p>
        </w:tc>
        <w:tc>
          <w:tcPr>
            <w:tcW w:w="803" w:type="pct"/>
            <w:tcBorders>
              <w:bottom w:val="nil"/>
            </w:tcBorders>
          </w:tcPr>
          <w:p w14:paraId="32447633" w14:textId="4C261ACA" w:rsidR="00F3240F" w:rsidRPr="00EB73C7" w:rsidRDefault="00300088" w:rsidP="00300088">
            <w:pPr>
              <w:pStyle w:val="Dates"/>
              <w:tabs>
                <w:tab w:val="left" w:pos="180"/>
                <w:tab w:val="right" w:pos="1839"/>
              </w:tabs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proofErr w:type="spellStart"/>
            <w:r w:rsidRPr="00526336">
              <w:rPr>
                <w:color w:val="00B050"/>
                <w:sz w:val="16"/>
                <w:szCs w:val="16"/>
                <w:u w:val="single"/>
              </w:rPr>
              <w:t>Nat’l</w:t>
            </w:r>
            <w:proofErr w:type="spellEnd"/>
            <w:r w:rsidRPr="00526336">
              <w:rPr>
                <w:color w:val="00B050"/>
                <w:sz w:val="16"/>
                <w:szCs w:val="16"/>
                <w:u w:val="single"/>
              </w:rPr>
              <w:t xml:space="preserve"> Unity Day</w:t>
            </w:r>
            <w:r w:rsidR="00500E5B">
              <w:rPr>
                <w:color w:val="000000" w:themeColor="text1"/>
                <w:sz w:val="16"/>
                <w:szCs w:val="16"/>
              </w:rPr>
              <w:t xml:space="preserve">          </w:t>
            </w:r>
            <w:r w:rsidR="003C4912">
              <w:rPr>
                <w:color w:val="000000" w:themeColor="text1"/>
                <w:sz w:val="16"/>
                <w:szCs w:val="16"/>
              </w:rPr>
              <w:t>21</w:t>
            </w:r>
            <w:r w:rsidR="00500E5B">
              <w:rPr>
                <w:color w:val="000000" w:themeColor="text1"/>
                <w:sz w:val="16"/>
                <w:szCs w:val="16"/>
              </w:rPr>
              <w:t xml:space="preserve">         </w:t>
            </w:r>
            <w:r w:rsidR="00FD4FA3">
              <w:rPr>
                <w:color w:val="000000" w:themeColor="text1"/>
                <w:sz w:val="16"/>
                <w:szCs w:val="16"/>
              </w:rPr>
              <w:t xml:space="preserve">                            </w:t>
            </w:r>
            <w:r w:rsidR="00E02262">
              <w:rPr>
                <w:color w:val="000000" w:themeColor="text1"/>
                <w:sz w:val="16"/>
                <w:szCs w:val="16"/>
              </w:rPr>
              <w:t xml:space="preserve">                </w:t>
            </w:r>
            <w:r w:rsidR="00FD4FA3">
              <w:rPr>
                <w:color w:val="000000" w:themeColor="text1"/>
                <w:sz w:val="16"/>
                <w:szCs w:val="16"/>
              </w:rPr>
              <w:t xml:space="preserve">    </w:t>
            </w:r>
            <w:r w:rsidR="00500E5B">
              <w:rPr>
                <w:color w:val="000000" w:themeColor="text1"/>
                <w:sz w:val="16"/>
                <w:szCs w:val="16"/>
              </w:rPr>
              <w:t xml:space="preserve">         </w:t>
            </w:r>
            <w:r w:rsidR="00557D36">
              <w:rPr>
                <w:color w:val="000000" w:themeColor="text1"/>
                <w:sz w:val="16"/>
                <w:szCs w:val="16"/>
              </w:rPr>
              <w:t xml:space="preserve">                                              </w:t>
            </w:r>
            <w:r w:rsidR="00500E5B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72" w:type="pct"/>
            <w:tcBorders>
              <w:bottom w:val="nil"/>
            </w:tcBorders>
          </w:tcPr>
          <w:p w14:paraId="07775301" w14:textId="14F2D22D" w:rsidR="00F3240F" w:rsidRPr="00EB73C7" w:rsidRDefault="00F3240F" w:rsidP="00F3240F">
            <w:pPr>
              <w:pStyle w:val="Dates"/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ab/>
              <w:t>2</w:t>
            </w:r>
            <w:r w:rsidR="00557D36">
              <w:rPr>
                <w:sz w:val="16"/>
                <w:szCs w:val="16"/>
              </w:rPr>
              <w:t>2</w:t>
            </w:r>
          </w:p>
        </w:tc>
        <w:tc>
          <w:tcPr>
            <w:tcW w:w="647" w:type="pct"/>
            <w:tcBorders>
              <w:bottom w:val="nil"/>
            </w:tcBorders>
          </w:tcPr>
          <w:p w14:paraId="07B803FD" w14:textId="7160D6DD" w:rsidR="00F3240F" w:rsidRPr="00EB73C7" w:rsidRDefault="00356906" w:rsidP="00F3240F">
            <w:pPr>
              <w:pStyle w:val="Dates"/>
              <w:jc w:val="left"/>
              <w:rPr>
                <w:sz w:val="16"/>
                <w:szCs w:val="16"/>
              </w:rPr>
            </w:pPr>
            <w:r w:rsidRPr="00C35468">
              <w:rPr>
                <w:color w:val="EE0000"/>
                <w:sz w:val="16"/>
                <w:szCs w:val="16"/>
                <w:u w:val="single"/>
              </w:rPr>
              <w:t>Olivi</w:t>
            </w:r>
            <w:r w:rsidR="00FE7F90">
              <w:rPr>
                <w:color w:val="EE0000"/>
                <w:sz w:val="16"/>
                <w:szCs w:val="16"/>
                <w:u w:val="single"/>
              </w:rPr>
              <w:t>a</w:t>
            </w:r>
            <w:r w:rsidRPr="00C35468">
              <w:rPr>
                <w:color w:val="EE0000"/>
                <w:sz w:val="16"/>
                <w:szCs w:val="16"/>
                <w:u w:val="single"/>
              </w:rPr>
              <w:t>’s BD</w:t>
            </w:r>
            <w:r w:rsidR="00F3240F" w:rsidRPr="00EB73C7">
              <w:rPr>
                <w:sz w:val="16"/>
                <w:szCs w:val="16"/>
              </w:rPr>
              <w:t xml:space="preserve">        </w:t>
            </w:r>
            <w:r w:rsidR="00C35468">
              <w:rPr>
                <w:sz w:val="16"/>
                <w:szCs w:val="16"/>
              </w:rPr>
              <w:t>23</w:t>
            </w:r>
            <w:r w:rsidR="00F3240F" w:rsidRPr="00EB73C7">
              <w:rPr>
                <w:sz w:val="16"/>
                <w:szCs w:val="16"/>
              </w:rPr>
              <w:t xml:space="preserve">                       </w:t>
            </w:r>
            <w:r w:rsidR="00557D36">
              <w:rPr>
                <w:sz w:val="16"/>
                <w:szCs w:val="16"/>
              </w:rPr>
              <w:t xml:space="preserve">                                       </w:t>
            </w:r>
            <w:r w:rsidR="008374DA">
              <w:rPr>
                <w:sz w:val="16"/>
                <w:szCs w:val="16"/>
              </w:rPr>
              <w:t xml:space="preserve">                     </w:t>
            </w:r>
            <w:r w:rsidR="00557D36">
              <w:rPr>
                <w:sz w:val="16"/>
                <w:szCs w:val="16"/>
              </w:rPr>
              <w:t xml:space="preserve">             </w:t>
            </w:r>
            <w:r w:rsidR="00F3240F" w:rsidRPr="00EB73C7">
              <w:rPr>
                <w:sz w:val="16"/>
                <w:szCs w:val="16"/>
              </w:rPr>
              <w:t xml:space="preserve">  </w:t>
            </w:r>
            <w:r w:rsidR="00AE4033">
              <w:rPr>
                <w:sz w:val="16"/>
                <w:szCs w:val="16"/>
              </w:rPr>
              <w:t xml:space="preserve">           </w:t>
            </w:r>
            <w:r w:rsidR="00F3240F" w:rsidRPr="00EB73C7">
              <w:rPr>
                <w:sz w:val="16"/>
                <w:szCs w:val="16"/>
              </w:rPr>
              <w:t xml:space="preserve"> </w:t>
            </w:r>
          </w:p>
        </w:tc>
        <w:tc>
          <w:tcPr>
            <w:tcW w:w="587" w:type="pct"/>
            <w:gridSpan w:val="2"/>
            <w:tcBorders>
              <w:bottom w:val="nil"/>
            </w:tcBorders>
          </w:tcPr>
          <w:p w14:paraId="397DC459" w14:textId="0FA7FA84" w:rsidR="00F3240F" w:rsidRPr="00EB73C7" w:rsidRDefault="00F3240F" w:rsidP="00F3240F">
            <w:pPr>
              <w:pStyle w:val="Dates"/>
            </w:pPr>
            <w:r w:rsidRPr="00EB73C7">
              <w:t>2</w:t>
            </w:r>
            <w:r w:rsidR="00AE4033">
              <w:t>4</w:t>
            </w:r>
          </w:p>
        </w:tc>
      </w:tr>
      <w:tr w:rsidR="00F3240F" w14:paraId="2F33B8A4" w14:textId="77777777" w:rsidTr="00D21EAA">
        <w:trPr>
          <w:trHeight w:val="900"/>
        </w:trPr>
        <w:tc>
          <w:tcPr>
            <w:tcW w:w="772" w:type="pct"/>
            <w:tcBorders>
              <w:top w:val="nil"/>
            </w:tcBorders>
          </w:tcPr>
          <w:p w14:paraId="1036DCB8" w14:textId="77777777" w:rsidR="00F3240F" w:rsidRPr="00EB73C7" w:rsidRDefault="00F3240F" w:rsidP="00F3240F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 xml:space="preserve"> Family: Who is in our family?</w:t>
            </w:r>
          </w:p>
          <w:p w14:paraId="3AA6D4B9" w14:textId="23BE3518" w:rsidR="00F3240F" w:rsidRPr="00EB73C7" w:rsidRDefault="00F3240F" w:rsidP="00F3240F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 xml:space="preserve"> (Letter Mm)</w:t>
            </w:r>
          </w:p>
        </w:tc>
        <w:tc>
          <w:tcPr>
            <w:tcW w:w="648" w:type="pct"/>
            <w:tcBorders>
              <w:top w:val="nil"/>
            </w:tcBorders>
          </w:tcPr>
          <w:p w14:paraId="2D3B9A1F" w14:textId="51F9476C" w:rsidR="00F3240F" w:rsidRPr="00EB73C7" w:rsidRDefault="00F3240F" w:rsidP="00F324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ASL: Colors-Video Art</w:t>
            </w:r>
            <w:r w:rsidRPr="00EB73C7">
              <w:rPr>
                <w:sz w:val="16"/>
                <w:szCs w:val="16"/>
              </w:rPr>
              <w:t xml:space="preserve"> </w:t>
            </w:r>
          </w:p>
        </w:tc>
        <w:tc>
          <w:tcPr>
            <w:tcW w:w="771" w:type="pct"/>
            <w:tcBorders>
              <w:top w:val="nil"/>
            </w:tcBorders>
          </w:tcPr>
          <w:p w14:paraId="629453BA" w14:textId="6D59824B" w:rsidR="00F3240F" w:rsidRPr="00EB73C7" w:rsidRDefault="00F3240F" w:rsidP="00F3240F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 xml:space="preserve"> Pumpkin Exploration</w:t>
            </w:r>
          </w:p>
        </w:tc>
        <w:tc>
          <w:tcPr>
            <w:tcW w:w="803" w:type="pct"/>
            <w:tcBorders>
              <w:top w:val="nil"/>
            </w:tcBorders>
          </w:tcPr>
          <w:p w14:paraId="78E2580A" w14:textId="50F22E44" w:rsidR="00F3240F" w:rsidRPr="0011457F" w:rsidRDefault="00191908" w:rsidP="00F3240F">
            <w:pPr>
              <w:rPr>
                <w:sz w:val="16"/>
                <w:szCs w:val="16"/>
                <w:lang w:val="de-DE"/>
              </w:rPr>
            </w:pPr>
            <w:r w:rsidRPr="003C358B">
              <w:rPr>
                <w:rFonts w:cstheme="minorHAnsi"/>
                <w:sz w:val="16"/>
                <w:szCs w:val="16"/>
                <w:lang w:val="de-DE"/>
              </w:rPr>
              <w:t>“Auge, Auge, Nase, Mund und mein Kopf dazu ist rund”-our face</w:t>
            </w:r>
            <w:r w:rsidRPr="0011457F">
              <w:rPr>
                <w:sz w:val="16"/>
                <w:szCs w:val="16"/>
                <w:lang w:val="de-DE"/>
              </w:rPr>
              <w:t xml:space="preserve"> </w:t>
            </w:r>
            <w:r w:rsidR="00F3240F" w:rsidRPr="0011457F">
              <w:rPr>
                <w:sz w:val="16"/>
                <w:szCs w:val="16"/>
                <w:lang w:val="de-DE"/>
              </w:rPr>
              <w:t>“Meine Famille” interactive reading. /</w:t>
            </w:r>
          </w:p>
          <w:p w14:paraId="6F5CF6CF" w14:textId="1E587A29" w:rsidR="00F3240F" w:rsidRPr="00EB73C7" w:rsidRDefault="00F3240F" w:rsidP="00F3240F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>Empathy: Identifying Feelings (Happy, Sad)</w:t>
            </w:r>
          </w:p>
        </w:tc>
        <w:tc>
          <w:tcPr>
            <w:tcW w:w="772" w:type="pct"/>
            <w:tcBorders>
              <w:top w:val="nil"/>
            </w:tcBorders>
          </w:tcPr>
          <w:p w14:paraId="20F6FD3A" w14:textId="77777777" w:rsidR="00F3240F" w:rsidRDefault="00F3240F" w:rsidP="00F3240F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 xml:space="preserve">Being a good citizen. </w:t>
            </w:r>
          </w:p>
          <w:p w14:paraId="3E5D642D" w14:textId="77777777" w:rsidR="00F3240F" w:rsidRPr="00EB73C7" w:rsidRDefault="00F3240F" w:rsidP="00F324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Friendship Art</w:t>
            </w:r>
          </w:p>
          <w:p w14:paraId="5C756726" w14:textId="0E322A20" w:rsidR="00F3240F" w:rsidRPr="00EB73C7" w:rsidRDefault="00F3240F" w:rsidP="00F3240F">
            <w:pPr>
              <w:rPr>
                <w:sz w:val="16"/>
                <w:szCs w:val="16"/>
              </w:rPr>
            </w:pPr>
          </w:p>
        </w:tc>
        <w:tc>
          <w:tcPr>
            <w:tcW w:w="647" w:type="pct"/>
            <w:tcBorders>
              <w:top w:val="nil"/>
            </w:tcBorders>
          </w:tcPr>
          <w:p w14:paraId="1F02F1B3" w14:textId="1BB34CD9" w:rsidR="00F3240F" w:rsidRPr="00EB73C7" w:rsidRDefault="00F3240F" w:rsidP="00F3240F">
            <w:pPr>
              <w:spacing w:before="0" w:after="0"/>
              <w:textAlignment w:val="center"/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>Module 1-G. One more with numerals 1 to 5</w:t>
            </w:r>
          </w:p>
        </w:tc>
        <w:tc>
          <w:tcPr>
            <w:tcW w:w="587" w:type="pct"/>
            <w:gridSpan w:val="2"/>
            <w:tcBorders>
              <w:top w:val="nil"/>
            </w:tcBorders>
          </w:tcPr>
          <w:p w14:paraId="4EFF3226" w14:textId="77777777" w:rsidR="00F3240F" w:rsidRPr="00EB73C7" w:rsidRDefault="00F3240F" w:rsidP="00F3240F"/>
        </w:tc>
      </w:tr>
      <w:tr w:rsidR="00F3240F" w14:paraId="6560CDE7" w14:textId="77777777" w:rsidTr="00D21EAA">
        <w:trPr>
          <w:trHeight w:val="379"/>
        </w:trPr>
        <w:tc>
          <w:tcPr>
            <w:tcW w:w="772" w:type="pct"/>
            <w:shd w:val="clear" w:color="auto" w:fill="F7F7F7" w:themeFill="background2"/>
          </w:tcPr>
          <w:p w14:paraId="13F166DE" w14:textId="6BFB9EF6" w:rsidR="00F3240F" w:rsidRDefault="00F3240F" w:rsidP="00026D79">
            <w:pPr>
              <w:pStyle w:val="Dates"/>
              <w:tabs>
                <w:tab w:val="right" w:pos="1836"/>
              </w:tabs>
              <w:jc w:val="left"/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ab/>
            </w:r>
            <w:r w:rsidR="00AF28DD">
              <w:rPr>
                <w:sz w:val="16"/>
                <w:szCs w:val="16"/>
              </w:rPr>
              <w:t>25</w:t>
            </w:r>
            <w:r w:rsidR="00AE4033">
              <w:rPr>
                <w:sz w:val="16"/>
                <w:szCs w:val="16"/>
              </w:rPr>
              <w:t xml:space="preserve">                      </w:t>
            </w:r>
            <w:r w:rsidR="00430144">
              <w:rPr>
                <w:sz w:val="16"/>
                <w:szCs w:val="16"/>
              </w:rPr>
              <w:t xml:space="preserve">                                      </w:t>
            </w:r>
            <w:r w:rsidR="008374DA">
              <w:rPr>
                <w:sz w:val="16"/>
                <w:szCs w:val="16"/>
              </w:rPr>
              <w:t xml:space="preserve">                  </w:t>
            </w:r>
            <w:r w:rsidR="00430144">
              <w:rPr>
                <w:sz w:val="16"/>
                <w:szCs w:val="16"/>
              </w:rPr>
              <w:t xml:space="preserve">       </w:t>
            </w:r>
            <w:r w:rsidR="00AE4033">
              <w:rPr>
                <w:sz w:val="16"/>
                <w:szCs w:val="16"/>
              </w:rPr>
              <w:t xml:space="preserve">                                                                  </w:t>
            </w:r>
            <w:r w:rsidRPr="00EB73C7">
              <w:rPr>
                <w:sz w:val="16"/>
                <w:szCs w:val="16"/>
              </w:rPr>
              <w:t>Families How do Families care for one another</w:t>
            </w:r>
            <w:r w:rsidRPr="00EB73C7">
              <w:rPr>
                <w:sz w:val="16"/>
                <w:szCs w:val="16"/>
              </w:rPr>
              <w:tab/>
            </w:r>
          </w:p>
          <w:p w14:paraId="6E3F4770" w14:textId="6BC4DD14" w:rsidR="00660EBA" w:rsidRPr="00660EBA" w:rsidRDefault="0079488E" w:rsidP="00660EBA">
            <w:r>
              <w:rPr>
                <w:sz w:val="16"/>
                <w:szCs w:val="16"/>
              </w:rPr>
              <w:t>(</w:t>
            </w:r>
            <w:r w:rsidR="00660EBA" w:rsidRPr="00EB73C7">
              <w:rPr>
                <w:sz w:val="16"/>
                <w:szCs w:val="16"/>
              </w:rPr>
              <w:t xml:space="preserve">Letter </w:t>
            </w:r>
            <w:r>
              <w:rPr>
                <w:sz w:val="16"/>
                <w:szCs w:val="16"/>
              </w:rPr>
              <w:t>Ss)</w:t>
            </w:r>
          </w:p>
        </w:tc>
        <w:tc>
          <w:tcPr>
            <w:tcW w:w="648" w:type="pct"/>
            <w:shd w:val="clear" w:color="auto" w:fill="F7F7F7" w:themeFill="background2"/>
          </w:tcPr>
          <w:p w14:paraId="4C30B6F5" w14:textId="7840E0C3" w:rsidR="00F3240F" w:rsidRDefault="00F3240F" w:rsidP="00F3240F">
            <w:pPr>
              <w:pStyle w:val="Dates"/>
              <w:tabs>
                <w:tab w:val="right" w:pos="1836"/>
              </w:tabs>
              <w:jc w:val="lef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                                 </w:t>
            </w:r>
            <w:r w:rsidR="00AF28DD">
              <w:rPr>
                <w:color w:val="auto"/>
                <w:sz w:val="16"/>
                <w:szCs w:val="16"/>
              </w:rPr>
              <w:t>26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AE4033">
              <w:rPr>
                <w:color w:val="auto"/>
                <w:sz w:val="16"/>
                <w:szCs w:val="16"/>
              </w:rPr>
              <w:t xml:space="preserve">                 </w:t>
            </w:r>
            <w:r w:rsidR="00430144">
              <w:rPr>
                <w:color w:val="auto"/>
                <w:sz w:val="16"/>
                <w:szCs w:val="16"/>
              </w:rPr>
              <w:t xml:space="preserve">         </w:t>
            </w:r>
            <w:r w:rsidR="008374DA">
              <w:rPr>
                <w:color w:val="auto"/>
                <w:sz w:val="16"/>
                <w:szCs w:val="16"/>
              </w:rPr>
              <w:t xml:space="preserve">                 </w:t>
            </w:r>
            <w:r w:rsidR="00430144">
              <w:rPr>
                <w:color w:val="auto"/>
                <w:sz w:val="16"/>
                <w:szCs w:val="16"/>
              </w:rPr>
              <w:t xml:space="preserve">  </w:t>
            </w:r>
            <w:r w:rsidR="00AE4033">
              <w:rPr>
                <w:color w:val="auto"/>
                <w:sz w:val="16"/>
                <w:szCs w:val="16"/>
              </w:rPr>
              <w:t xml:space="preserve">    </w:t>
            </w:r>
          </w:p>
          <w:p w14:paraId="0CA4880E" w14:textId="3B5D4D36" w:rsidR="00F3240F" w:rsidRPr="00EB73C7" w:rsidRDefault="00F3240F" w:rsidP="00F3240F">
            <w:pPr>
              <w:pStyle w:val="Dates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ASL: Colors-Video Art</w:t>
            </w:r>
          </w:p>
        </w:tc>
        <w:tc>
          <w:tcPr>
            <w:tcW w:w="771" w:type="pct"/>
            <w:shd w:val="clear" w:color="auto" w:fill="F7F7F7" w:themeFill="background2"/>
          </w:tcPr>
          <w:p w14:paraId="2F38D35D" w14:textId="5CDF2951" w:rsidR="009933AF" w:rsidRPr="00EB73C7" w:rsidRDefault="00300088" w:rsidP="009933AF">
            <w:pPr>
              <w:pStyle w:val="Dates"/>
              <w:tabs>
                <w:tab w:val="right" w:pos="1836"/>
              </w:tabs>
              <w:jc w:val="left"/>
              <w:rPr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                                         </w:t>
            </w:r>
            <w:r w:rsidR="00AF28DD">
              <w:rPr>
                <w:color w:val="auto"/>
                <w:sz w:val="16"/>
                <w:szCs w:val="16"/>
              </w:rPr>
              <w:t>27</w:t>
            </w:r>
            <w:r>
              <w:rPr>
                <w:color w:val="auto"/>
                <w:sz w:val="16"/>
                <w:szCs w:val="16"/>
              </w:rPr>
              <w:t xml:space="preserve">                         </w:t>
            </w:r>
            <w:r w:rsidR="008374DA">
              <w:rPr>
                <w:color w:val="auto"/>
                <w:sz w:val="16"/>
                <w:szCs w:val="16"/>
              </w:rPr>
              <w:t xml:space="preserve">                  </w:t>
            </w:r>
            <w:r>
              <w:rPr>
                <w:color w:val="auto"/>
                <w:sz w:val="16"/>
                <w:szCs w:val="16"/>
              </w:rPr>
              <w:t xml:space="preserve">  </w:t>
            </w:r>
            <w:r w:rsidR="009933AF" w:rsidRPr="00EB73C7">
              <w:rPr>
                <w:color w:val="00B050"/>
                <w:sz w:val="16"/>
                <w:szCs w:val="16"/>
              </w:rPr>
              <w:t xml:space="preserve">                              </w:t>
            </w:r>
          </w:p>
          <w:p w14:paraId="356F53D0" w14:textId="74E75A26" w:rsidR="00F3240F" w:rsidRPr="00EB73C7" w:rsidRDefault="000A5FAC" w:rsidP="005A55B1">
            <w:pPr>
              <w:pStyle w:val="Dates"/>
              <w:tabs>
                <w:tab w:val="right" w:pos="1836"/>
              </w:tabs>
              <w:spacing w:befor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</w:t>
            </w:r>
            <w:r w:rsidR="00F3240F" w:rsidRPr="00EB73C7">
              <w:rPr>
                <w:sz w:val="16"/>
                <w:szCs w:val="16"/>
              </w:rPr>
              <w:t>eaf Investigation</w:t>
            </w:r>
          </w:p>
          <w:p w14:paraId="0AEF20B7" w14:textId="77777777" w:rsidR="00F3240F" w:rsidRPr="00EB73C7" w:rsidRDefault="00F3240F" w:rsidP="005A55B1">
            <w:pPr>
              <w:pStyle w:val="Dates"/>
              <w:tabs>
                <w:tab w:val="right" w:pos="1836"/>
              </w:tabs>
              <w:spacing w:before="0"/>
              <w:jc w:val="left"/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>Deciduous or evergreen</w:t>
            </w:r>
          </w:p>
          <w:p w14:paraId="1F043803" w14:textId="12C6D145" w:rsidR="00F3240F" w:rsidRPr="00EB73C7" w:rsidRDefault="00F3240F" w:rsidP="005A55B1">
            <w:pPr>
              <w:pStyle w:val="Dates"/>
              <w:tabs>
                <w:tab w:val="right" w:pos="1943"/>
              </w:tabs>
              <w:spacing w:before="0"/>
              <w:jc w:val="left"/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>What comes from trees?</w:t>
            </w:r>
          </w:p>
        </w:tc>
        <w:tc>
          <w:tcPr>
            <w:tcW w:w="803" w:type="pct"/>
            <w:shd w:val="clear" w:color="auto" w:fill="F7F7F7" w:themeFill="background2"/>
          </w:tcPr>
          <w:p w14:paraId="63F06818" w14:textId="56AF57FA" w:rsidR="00F3240F" w:rsidRPr="00FF39F5" w:rsidRDefault="00300088" w:rsidP="00300088">
            <w:pPr>
              <w:tabs>
                <w:tab w:val="right" w:pos="3744"/>
              </w:tabs>
              <w:rPr>
                <w:rFonts w:cstheme="minorHAnsi"/>
                <w:sz w:val="16"/>
                <w:szCs w:val="16"/>
              </w:rPr>
            </w:pPr>
            <w:proofErr w:type="spellStart"/>
            <w:r w:rsidRPr="00AB0468">
              <w:rPr>
                <w:color w:val="00B050"/>
                <w:sz w:val="16"/>
                <w:szCs w:val="16"/>
                <w:u w:val="single"/>
              </w:rPr>
              <w:t>Nat’l</w:t>
            </w:r>
            <w:proofErr w:type="spellEnd"/>
            <w:r w:rsidRPr="00AB0468">
              <w:rPr>
                <w:color w:val="00B050"/>
                <w:sz w:val="16"/>
                <w:szCs w:val="16"/>
                <w:u w:val="single"/>
              </w:rPr>
              <w:t xml:space="preserve"> Chocolate Day</w:t>
            </w:r>
            <w:r w:rsidR="00AF28DD">
              <w:rPr>
                <w:color w:val="00B050"/>
                <w:sz w:val="16"/>
                <w:szCs w:val="16"/>
                <w:u w:val="single"/>
              </w:rPr>
              <w:t xml:space="preserve"> </w:t>
            </w:r>
            <w:r w:rsidR="00AF28DD" w:rsidRPr="002B1C02">
              <w:rPr>
                <w:color w:val="000000" w:themeColor="text1"/>
                <w:sz w:val="16"/>
                <w:szCs w:val="16"/>
              </w:rPr>
              <w:t xml:space="preserve"> </w:t>
            </w:r>
            <w:r w:rsidR="002B1C02">
              <w:rPr>
                <w:color w:val="000000" w:themeColor="text1"/>
                <w:sz w:val="16"/>
                <w:szCs w:val="16"/>
              </w:rPr>
              <w:t xml:space="preserve">  </w:t>
            </w:r>
            <w:r w:rsidR="00AF28DD" w:rsidRPr="002B1C02">
              <w:rPr>
                <w:color w:val="000000" w:themeColor="text1"/>
                <w:sz w:val="16"/>
                <w:szCs w:val="16"/>
              </w:rPr>
              <w:t>28</w:t>
            </w:r>
            <w:r w:rsidR="00015540" w:rsidRPr="002B1C02">
              <w:rPr>
                <w:rFonts w:cstheme="minorHAnsi"/>
                <w:color w:val="000000" w:themeColor="text1"/>
                <w:sz w:val="16"/>
                <w:szCs w:val="16"/>
              </w:rPr>
              <w:t xml:space="preserve">                                </w:t>
            </w:r>
            <w:r w:rsidR="007C11AE" w:rsidRPr="002B1C02">
              <w:rPr>
                <w:rFonts w:cstheme="minorHAnsi"/>
                <w:color w:val="000000" w:themeColor="text1"/>
                <w:sz w:val="16"/>
                <w:szCs w:val="16"/>
              </w:rPr>
              <w:t xml:space="preserve">                   </w:t>
            </w:r>
            <w:r w:rsidR="00015540" w:rsidRPr="002B1C02">
              <w:rPr>
                <w:rFonts w:cstheme="minorHAnsi"/>
                <w:color w:val="000000" w:themeColor="text1"/>
                <w:sz w:val="16"/>
                <w:szCs w:val="16"/>
              </w:rPr>
              <w:t xml:space="preserve">     </w:t>
            </w:r>
          </w:p>
          <w:p w14:paraId="26D1C23A" w14:textId="2274FECC" w:rsidR="00F3240F" w:rsidRPr="00EB73C7" w:rsidRDefault="00F3240F" w:rsidP="00F3240F">
            <w:pPr>
              <w:rPr>
                <w:rFonts w:cstheme="minorHAnsi"/>
                <w:sz w:val="16"/>
                <w:szCs w:val="16"/>
              </w:rPr>
            </w:pPr>
            <w:r w:rsidRPr="00FF39F5">
              <w:rPr>
                <w:rFonts w:cstheme="minorHAnsi"/>
                <w:sz w:val="16"/>
                <w:szCs w:val="16"/>
              </w:rPr>
              <w:t>“</w:t>
            </w:r>
            <w:proofErr w:type="spellStart"/>
            <w:r w:rsidR="00E8326A">
              <w:rPr>
                <w:rFonts w:cstheme="minorHAnsi"/>
                <w:sz w:val="16"/>
                <w:szCs w:val="16"/>
              </w:rPr>
              <w:t>KaterVater</w:t>
            </w:r>
            <w:r w:rsidR="005A55B1">
              <w:rPr>
                <w:rFonts w:cstheme="minorHAnsi"/>
                <w:sz w:val="16"/>
                <w:szCs w:val="16"/>
              </w:rPr>
              <w:t>HasenSohn</w:t>
            </w:r>
            <w:proofErr w:type="spellEnd"/>
            <w:r w:rsidR="006C62CF">
              <w:rPr>
                <w:rFonts w:cstheme="minorHAnsi"/>
                <w:sz w:val="16"/>
                <w:szCs w:val="16"/>
              </w:rPr>
              <w:t>”</w:t>
            </w:r>
            <w:r w:rsidRPr="00EB73C7">
              <w:rPr>
                <w:rFonts w:cstheme="minorHAnsi"/>
                <w:sz w:val="16"/>
                <w:szCs w:val="16"/>
              </w:rPr>
              <w:t>/</w:t>
            </w:r>
          </w:p>
          <w:p w14:paraId="7FE58408" w14:textId="137596DB" w:rsidR="00F3240F" w:rsidRPr="00EB73C7" w:rsidRDefault="00F3240F" w:rsidP="00F3240F">
            <w:pPr>
              <w:rPr>
                <w:sz w:val="16"/>
                <w:szCs w:val="16"/>
              </w:rPr>
            </w:pPr>
            <w:r w:rsidRPr="00EB73C7">
              <w:rPr>
                <w:rFonts w:cstheme="minorHAnsi"/>
                <w:sz w:val="16"/>
                <w:szCs w:val="16"/>
              </w:rPr>
              <w:t>Empathy: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B73C7">
              <w:rPr>
                <w:sz w:val="16"/>
                <w:szCs w:val="16"/>
              </w:rPr>
              <w:t>More feelings surprised, scared.</w:t>
            </w:r>
          </w:p>
        </w:tc>
        <w:tc>
          <w:tcPr>
            <w:tcW w:w="772" w:type="pct"/>
            <w:shd w:val="clear" w:color="auto" w:fill="F7F7F7" w:themeFill="background2"/>
          </w:tcPr>
          <w:p w14:paraId="520090CE" w14:textId="0AD5447D" w:rsidR="00F3240F" w:rsidRDefault="00F3240F" w:rsidP="00F3240F">
            <w:pPr>
              <w:pStyle w:val="Dates"/>
              <w:tabs>
                <w:tab w:val="right" w:pos="1882"/>
              </w:tabs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 w:rsidR="00AF28DD">
              <w:rPr>
                <w:sz w:val="16"/>
                <w:szCs w:val="16"/>
              </w:rPr>
              <w:t>29</w:t>
            </w:r>
            <w:r w:rsidR="00BD4B66">
              <w:rPr>
                <w:sz w:val="16"/>
                <w:szCs w:val="16"/>
              </w:rPr>
              <w:t xml:space="preserve">                                                                                        </w:t>
            </w:r>
          </w:p>
          <w:p w14:paraId="230728E9" w14:textId="6BC4CB7B" w:rsidR="00F3240F" w:rsidRPr="00EB73C7" w:rsidRDefault="00F3240F" w:rsidP="00D9051E">
            <w:pPr>
              <w:pStyle w:val="Dates"/>
              <w:tabs>
                <w:tab w:val="right" w:pos="1882"/>
              </w:tabs>
              <w:jc w:val="left"/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>Where do we come from? Making quilts extension.</w:t>
            </w:r>
          </w:p>
        </w:tc>
        <w:tc>
          <w:tcPr>
            <w:tcW w:w="647" w:type="pct"/>
            <w:shd w:val="clear" w:color="auto" w:fill="F7F7F7" w:themeFill="background2"/>
          </w:tcPr>
          <w:p w14:paraId="2C334E11" w14:textId="30E97899" w:rsidR="007E31D3" w:rsidRDefault="007E31D3" w:rsidP="007E31D3">
            <w:pPr>
              <w:tabs>
                <w:tab w:val="center" w:pos="835"/>
                <w:tab w:val="left" w:pos="126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  <w:t>30</w:t>
            </w:r>
          </w:p>
          <w:p w14:paraId="7FE13489" w14:textId="77777777" w:rsidR="007E31D3" w:rsidRDefault="007E31D3" w:rsidP="00F3240F">
            <w:pPr>
              <w:rPr>
                <w:sz w:val="16"/>
                <w:szCs w:val="16"/>
              </w:rPr>
            </w:pPr>
          </w:p>
          <w:p w14:paraId="0D9C7E52" w14:textId="4746BD83" w:rsidR="00F3240F" w:rsidRPr="00EB73C7" w:rsidRDefault="00F3240F" w:rsidP="00F3240F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 xml:space="preserve">Module </w:t>
            </w:r>
            <w:r>
              <w:rPr>
                <w:sz w:val="16"/>
                <w:szCs w:val="16"/>
              </w:rPr>
              <w:t xml:space="preserve">1-H. </w:t>
            </w:r>
          </w:p>
          <w:p w14:paraId="64B92BD0" w14:textId="640040A8" w:rsidR="00F3240F" w:rsidRPr="00EB73C7" w:rsidRDefault="00F3240F" w:rsidP="00F3240F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ounting 5,4,3,2,1</w:t>
            </w:r>
          </w:p>
        </w:tc>
        <w:tc>
          <w:tcPr>
            <w:tcW w:w="587" w:type="pct"/>
            <w:gridSpan w:val="2"/>
            <w:shd w:val="clear" w:color="auto" w:fill="F7F7F7" w:themeFill="background2"/>
          </w:tcPr>
          <w:p w14:paraId="6D0BF1EC" w14:textId="48F033E0" w:rsidR="007E31D3" w:rsidRPr="007E31D3" w:rsidRDefault="007E31D3" w:rsidP="007E31D3">
            <w:pPr>
              <w:pStyle w:val="Dates"/>
              <w:tabs>
                <w:tab w:val="left" w:pos="1245"/>
              </w:tabs>
              <w:jc w:val="left"/>
              <w:rPr>
                <w:color w:val="auto"/>
                <w:sz w:val="16"/>
                <w:szCs w:val="16"/>
              </w:rPr>
            </w:pPr>
            <w:r w:rsidRPr="007E31D3">
              <w:rPr>
                <w:color w:val="auto"/>
                <w:sz w:val="16"/>
                <w:szCs w:val="16"/>
              </w:rPr>
              <w:tab/>
              <w:t>31</w:t>
            </w:r>
          </w:p>
          <w:p w14:paraId="25800148" w14:textId="331C4E49" w:rsidR="00F3240F" w:rsidRDefault="000A5FAC" w:rsidP="000A5FAC">
            <w:pPr>
              <w:pStyle w:val="Dates"/>
              <w:tabs>
                <w:tab w:val="right" w:pos="3103"/>
              </w:tabs>
              <w:jc w:val="left"/>
              <w:rPr>
                <w:color w:val="00B050"/>
                <w:sz w:val="16"/>
                <w:szCs w:val="16"/>
                <w:u w:val="single"/>
              </w:rPr>
            </w:pPr>
            <w:proofErr w:type="gramStart"/>
            <w:r w:rsidRPr="005D78EF">
              <w:rPr>
                <w:color w:val="00B050"/>
                <w:sz w:val="16"/>
                <w:szCs w:val="16"/>
                <w:u w:val="single"/>
              </w:rPr>
              <w:t>Halloween</w:t>
            </w:r>
            <w:r w:rsidR="00894DB9">
              <w:rPr>
                <w:color w:val="00B050"/>
                <w:sz w:val="16"/>
                <w:szCs w:val="16"/>
                <w:u w:val="single"/>
              </w:rPr>
              <w:t xml:space="preserve">  31</w:t>
            </w:r>
            <w:proofErr w:type="gramEnd"/>
            <w:r>
              <w:tab/>
            </w:r>
            <w:r w:rsidR="008374DA">
              <w:t xml:space="preserve">                      </w:t>
            </w:r>
            <w:r w:rsidR="00044B50">
              <w:t xml:space="preserve">   </w:t>
            </w:r>
            <w:r w:rsidR="008374DA">
              <w:t xml:space="preserve"> </w:t>
            </w:r>
            <w:r w:rsidR="007B776C">
              <w:t xml:space="preserve">   </w:t>
            </w:r>
            <w:r w:rsidR="008374DA">
              <w:t xml:space="preserve">  </w:t>
            </w:r>
          </w:p>
          <w:p w14:paraId="73A109AD" w14:textId="063098A4" w:rsidR="000A5FAC" w:rsidRDefault="000A5FAC" w:rsidP="000A5FAC">
            <w:pPr>
              <w:rPr>
                <w:sz w:val="16"/>
                <w:szCs w:val="16"/>
              </w:rPr>
            </w:pPr>
            <w:r w:rsidRPr="00ED09DC">
              <w:rPr>
                <w:color w:val="00B050"/>
                <w:sz w:val="16"/>
                <w:szCs w:val="16"/>
                <w:u w:val="single"/>
              </w:rPr>
              <w:t xml:space="preserve">Day of the Dead </w:t>
            </w:r>
            <w:r w:rsidR="00281AE2">
              <w:rPr>
                <w:color w:val="00B050"/>
                <w:sz w:val="16"/>
                <w:szCs w:val="16"/>
                <w:u w:val="single"/>
              </w:rPr>
              <w:t xml:space="preserve">(Nov </w:t>
            </w:r>
            <w:r w:rsidRPr="00ED09DC">
              <w:rPr>
                <w:color w:val="00B050"/>
                <w:sz w:val="16"/>
                <w:szCs w:val="16"/>
                <w:u w:val="single"/>
              </w:rPr>
              <w:t>1-2)</w:t>
            </w:r>
          </w:p>
          <w:p w14:paraId="2ED2BB1B" w14:textId="5B882205" w:rsidR="000A5FAC" w:rsidRPr="000A5FAC" w:rsidRDefault="000A5FAC" w:rsidP="000A5FAC"/>
        </w:tc>
      </w:tr>
      <w:tr w:rsidR="00F3240F" w14:paraId="2704D6F2" w14:textId="77777777" w:rsidTr="00D21EAA">
        <w:trPr>
          <w:trHeight w:hRule="exact" w:val="604"/>
        </w:trPr>
        <w:tc>
          <w:tcPr>
            <w:tcW w:w="772" w:type="pct"/>
            <w:shd w:val="clear" w:color="auto" w:fill="F7F7F7" w:themeFill="background2"/>
          </w:tcPr>
          <w:p w14:paraId="486EF66F" w14:textId="77777777" w:rsidR="00F3240F" w:rsidRPr="00EB73C7" w:rsidRDefault="00F3240F" w:rsidP="00F3240F">
            <w:r w:rsidRPr="00EB73C7">
              <w:t>Theme</w:t>
            </w:r>
          </w:p>
          <w:p w14:paraId="0CF2D70E" w14:textId="63F0E819" w:rsidR="00F3240F" w:rsidRPr="00EB73C7" w:rsidRDefault="00F3240F" w:rsidP="00F3240F">
            <w:pPr>
              <w:rPr>
                <w:sz w:val="16"/>
                <w:szCs w:val="16"/>
              </w:rPr>
            </w:pPr>
            <w:r w:rsidRPr="00EB73C7">
              <w:rPr>
                <w:sz w:val="16"/>
                <w:szCs w:val="16"/>
              </w:rPr>
              <w:t>(Literacy focus)</w:t>
            </w:r>
          </w:p>
        </w:tc>
        <w:tc>
          <w:tcPr>
            <w:tcW w:w="648" w:type="pct"/>
            <w:shd w:val="clear" w:color="auto" w:fill="F7F7F7" w:themeFill="background2"/>
          </w:tcPr>
          <w:p w14:paraId="5B30E098" w14:textId="557FC983" w:rsidR="00F3240F" w:rsidRPr="00EB73C7" w:rsidRDefault="00F3240F" w:rsidP="00F3240F">
            <w:pPr>
              <w:rPr>
                <w:sz w:val="16"/>
                <w:szCs w:val="16"/>
              </w:rPr>
            </w:pPr>
            <w:r w:rsidRPr="00EB73C7">
              <w:t>ASL</w:t>
            </w:r>
          </w:p>
        </w:tc>
        <w:tc>
          <w:tcPr>
            <w:tcW w:w="771" w:type="pct"/>
            <w:shd w:val="clear" w:color="auto" w:fill="F7F7F7" w:themeFill="background2"/>
          </w:tcPr>
          <w:p w14:paraId="7D24FD02" w14:textId="3AD9CB9F" w:rsidR="00F3240F" w:rsidRPr="00EB73C7" w:rsidRDefault="00F3240F" w:rsidP="00F3240F">
            <w:pPr>
              <w:rPr>
                <w:sz w:val="16"/>
                <w:szCs w:val="16"/>
              </w:rPr>
            </w:pPr>
            <w:r w:rsidRPr="00EB73C7">
              <w:t>Science</w:t>
            </w:r>
          </w:p>
        </w:tc>
        <w:tc>
          <w:tcPr>
            <w:tcW w:w="803" w:type="pct"/>
            <w:shd w:val="clear" w:color="auto" w:fill="F7F7F7" w:themeFill="background2"/>
          </w:tcPr>
          <w:p w14:paraId="5C801313" w14:textId="77777777" w:rsidR="00F3240F" w:rsidRPr="00EB73C7" w:rsidRDefault="00F3240F" w:rsidP="00F3240F">
            <w:r w:rsidRPr="00EB73C7">
              <w:t>German/</w:t>
            </w:r>
          </w:p>
          <w:p w14:paraId="0F0B351C" w14:textId="3868AC8D" w:rsidR="00F3240F" w:rsidRPr="00EB73C7" w:rsidRDefault="00F3240F" w:rsidP="00F3240F">
            <w:pPr>
              <w:rPr>
                <w:sz w:val="16"/>
                <w:szCs w:val="16"/>
              </w:rPr>
            </w:pPr>
            <w:r w:rsidRPr="00EB73C7">
              <w:t>Social/Emo Skills</w:t>
            </w:r>
          </w:p>
        </w:tc>
        <w:tc>
          <w:tcPr>
            <w:tcW w:w="772" w:type="pct"/>
            <w:shd w:val="clear" w:color="auto" w:fill="F7F7F7" w:themeFill="background2"/>
          </w:tcPr>
          <w:p w14:paraId="3C011E8E" w14:textId="63425B9C" w:rsidR="00F3240F" w:rsidRPr="00EB73C7" w:rsidRDefault="00F3240F" w:rsidP="00F3240F">
            <w:pPr>
              <w:rPr>
                <w:sz w:val="16"/>
                <w:szCs w:val="16"/>
              </w:rPr>
            </w:pPr>
            <w:r w:rsidRPr="00EB73C7">
              <w:t>Social Studies</w:t>
            </w:r>
          </w:p>
        </w:tc>
        <w:tc>
          <w:tcPr>
            <w:tcW w:w="647" w:type="pct"/>
            <w:shd w:val="clear" w:color="auto" w:fill="F7F7F7" w:themeFill="background2"/>
          </w:tcPr>
          <w:p w14:paraId="11FE0DF2" w14:textId="2A086E6F" w:rsidR="00F3240F" w:rsidRPr="00EB73C7" w:rsidRDefault="00F3240F" w:rsidP="00F3240F">
            <w:pPr>
              <w:spacing w:before="0" w:after="0"/>
              <w:textAlignment w:val="center"/>
              <w:rPr>
                <w:rFonts w:cs="Calibri"/>
                <w:sz w:val="16"/>
                <w:szCs w:val="16"/>
              </w:rPr>
            </w:pPr>
            <w:r w:rsidRPr="00EB73C7">
              <w:t>Math</w:t>
            </w:r>
          </w:p>
        </w:tc>
        <w:tc>
          <w:tcPr>
            <w:tcW w:w="587" w:type="pct"/>
            <w:gridSpan w:val="2"/>
            <w:shd w:val="clear" w:color="auto" w:fill="F7F7F7" w:themeFill="background2"/>
          </w:tcPr>
          <w:p w14:paraId="5A69C704" w14:textId="51D90C16" w:rsidR="00F3240F" w:rsidRPr="00EB73C7" w:rsidRDefault="00F3240F" w:rsidP="00F3240F">
            <w:pPr>
              <w:rPr>
                <w:color w:val="009900"/>
                <w:u w:val="single"/>
              </w:rPr>
            </w:pPr>
          </w:p>
        </w:tc>
      </w:tr>
      <w:tr w:rsidR="00DD31E2" w14:paraId="1B888470" w14:textId="77777777" w:rsidTr="00D21EAA">
        <w:trPr>
          <w:trHeight w:hRule="exact" w:val="59"/>
        </w:trPr>
        <w:tc>
          <w:tcPr>
            <w:tcW w:w="772" w:type="pct"/>
            <w:shd w:val="clear" w:color="auto" w:fill="F7F7F7" w:themeFill="background2"/>
          </w:tcPr>
          <w:p w14:paraId="4F58D9F4" w14:textId="77777777" w:rsidR="00DD31E2" w:rsidRDefault="00DD31E2" w:rsidP="00F3240F"/>
        </w:tc>
        <w:tc>
          <w:tcPr>
            <w:tcW w:w="648" w:type="pct"/>
            <w:shd w:val="clear" w:color="auto" w:fill="F7F7F7" w:themeFill="background2"/>
          </w:tcPr>
          <w:p w14:paraId="1EAE4BB2" w14:textId="77777777" w:rsidR="00DD31E2" w:rsidRDefault="00DD31E2" w:rsidP="00F3240F"/>
        </w:tc>
        <w:tc>
          <w:tcPr>
            <w:tcW w:w="771" w:type="pct"/>
            <w:shd w:val="clear" w:color="auto" w:fill="F7F7F7" w:themeFill="background2"/>
          </w:tcPr>
          <w:p w14:paraId="1F9AAE47" w14:textId="77777777" w:rsidR="00DD31E2" w:rsidRDefault="00DD31E2" w:rsidP="00F3240F"/>
        </w:tc>
        <w:tc>
          <w:tcPr>
            <w:tcW w:w="803" w:type="pct"/>
            <w:shd w:val="clear" w:color="auto" w:fill="F7F7F7" w:themeFill="background2"/>
          </w:tcPr>
          <w:p w14:paraId="0C1C9FA1" w14:textId="77777777" w:rsidR="00DD31E2" w:rsidRDefault="00DD31E2" w:rsidP="00F3240F"/>
        </w:tc>
        <w:tc>
          <w:tcPr>
            <w:tcW w:w="772" w:type="pct"/>
            <w:shd w:val="clear" w:color="auto" w:fill="F7F7F7" w:themeFill="background2"/>
          </w:tcPr>
          <w:p w14:paraId="4124A20E" w14:textId="77777777" w:rsidR="00DD31E2" w:rsidRDefault="00DD31E2" w:rsidP="00F3240F"/>
        </w:tc>
        <w:tc>
          <w:tcPr>
            <w:tcW w:w="647" w:type="pct"/>
            <w:shd w:val="clear" w:color="auto" w:fill="F7F7F7" w:themeFill="background2"/>
          </w:tcPr>
          <w:p w14:paraId="3569C043" w14:textId="77777777" w:rsidR="00DD31E2" w:rsidRDefault="00DD31E2" w:rsidP="00F3240F"/>
        </w:tc>
        <w:tc>
          <w:tcPr>
            <w:tcW w:w="587" w:type="pct"/>
            <w:gridSpan w:val="2"/>
            <w:shd w:val="clear" w:color="auto" w:fill="F7F7F7" w:themeFill="background2"/>
          </w:tcPr>
          <w:p w14:paraId="3501A7A0" w14:textId="77777777" w:rsidR="00DD31E2" w:rsidRDefault="00DD31E2" w:rsidP="00F3240F"/>
        </w:tc>
      </w:tr>
      <w:tr w:rsidR="00DD31E2" w14:paraId="2FD8B2DE" w14:textId="77777777" w:rsidTr="00D21EAA">
        <w:trPr>
          <w:trHeight w:val="59"/>
        </w:trPr>
        <w:tc>
          <w:tcPr>
            <w:tcW w:w="772" w:type="pct"/>
            <w:shd w:val="clear" w:color="auto" w:fill="F7F7F7" w:themeFill="background2"/>
          </w:tcPr>
          <w:p w14:paraId="00904DA6" w14:textId="77777777" w:rsidR="00DD31E2" w:rsidRDefault="00DD31E2" w:rsidP="00F3240F"/>
        </w:tc>
        <w:tc>
          <w:tcPr>
            <w:tcW w:w="648" w:type="pct"/>
            <w:shd w:val="clear" w:color="auto" w:fill="F7F7F7" w:themeFill="background2"/>
          </w:tcPr>
          <w:p w14:paraId="3AFF9612" w14:textId="77777777" w:rsidR="00DD31E2" w:rsidRDefault="00DD31E2" w:rsidP="00F3240F"/>
        </w:tc>
        <w:tc>
          <w:tcPr>
            <w:tcW w:w="771" w:type="pct"/>
            <w:shd w:val="clear" w:color="auto" w:fill="F7F7F7" w:themeFill="background2"/>
          </w:tcPr>
          <w:p w14:paraId="7A2D164A" w14:textId="77777777" w:rsidR="00DD31E2" w:rsidRDefault="00DD31E2" w:rsidP="00F3240F"/>
        </w:tc>
        <w:tc>
          <w:tcPr>
            <w:tcW w:w="803" w:type="pct"/>
            <w:shd w:val="clear" w:color="auto" w:fill="F7F7F7" w:themeFill="background2"/>
          </w:tcPr>
          <w:p w14:paraId="2EBD13D0" w14:textId="77777777" w:rsidR="00DD31E2" w:rsidRDefault="00DD31E2" w:rsidP="00F3240F"/>
        </w:tc>
        <w:tc>
          <w:tcPr>
            <w:tcW w:w="772" w:type="pct"/>
            <w:shd w:val="clear" w:color="auto" w:fill="F7F7F7" w:themeFill="background2"/>
          </w:tcPr>
          <w:p w14:paraId="26ADE104" w14:textId="77777777" w:rsidR="00DD31E2" w:rsidRDefault="00DD31E2" w:rsidP="00F3240F"/>
        </w:tc>
        <w:tc>
          <w:tcPr>
            <w:tcW w:w="647" w:type="pct"/>
            <w:shd w:val="clear" w:color="auto" w:fill="F7F7F7" w:themeFill="background2"/>
          </w:tcPr>
          <w:p w14:paraId="779E10BF" w14:textId="77777777" w:rsidR="00DD31E2" w:rsidRDefault="00DD31E2" w:rsidP="00F3240F"/>
        </w:tc>
        <w:tc>
          <w:tcPr>
            <w:tcW w:w="587" w:type="pct"/>
            <w:gridSpan w:val="2"/>
            <w:shd w:val="clear" w:color="auto" w:fill="F7F7F7" w:themeFill="background2"/>
          </w:tcPr>
          <w:p w14:paraId="05F5555E" w14:textId="77777777" w:rsidR="00DD31E2" w:rsidRDefault="00DD31E2" w:rsidP="00F3240F"/>
        </w:tc>
      </w:tr>
    </w:tbl>
    <w:p w14:paraId="7E3AFE20" w14:textId="77777777" w:rsidR="00BE6224" w:rsidRDefault="00BE6224" w:rsidP="0091497C">
      <w:pPr>
        <w:pStyle w:val="NoSpacing"/>
      </w:pPr>
    </w:p>
    <w:sectPr w:rsidR="00BE6224" w:rsidSect="007E671B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F4180" w14:textId="77777777" w:rsidR="0088253A" w:rsidRDefault="0088253A">
      <w:pPr>
        <w:spacing w:before="0" w:after="0"/>
      </w:pPr>
      <w:r>
        <w:separator/>
      </w:r>
    </w:p>
  </w:endnote>
  <w:endnote w:type="continuationSeparator" w:id="0">
    <w:p w14:paraId="24B650E1" w14:textId="77777777" w:rsidR="0088253A" w:rsidRDefault="0088253A">
      <w:pPr>
        <w:spacing w:before="0" w:after="0"/>
      </w:pPr>
      <w:r>
        <w:continuationSeparator/>
      </w:r>
    </w:p>
  </w:endnote>
  <w:endnote w:type="continuationNotice" w:id="1">
    <w:p w14:paraId="7D44C4EA" w14:textId="77777777" w:rsidR="0088253A" w:rsidRDefault="0088253A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sha">
    <w:altName w:val="Cambria"/>
    <w:charset w:val="B1"/>
    <w:family w:val="swiss"/>
    <w:pitch w:val="variable"/>
    <w:sig w:usb0="80000807" w:usb1="40000042" w:usb2="00000000" w:usb3="00000000" w:csb0="0000002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91560" w14:textId="77777777" w:rsidR="0088253A" w:rsidRDefault="0088253A">
      <w:pPr>
        <w:spacing w:before="0" w:after="0"/>
      </w:pPr>
      <w:r>
        <w:separator/>
      </w:r>
    </w:p>
  </w:footnote>
  <w:footnote w:type="continuationSeparator" w:id="0">
    <w:p w14:paraId="30D0B3B3" w14:textId="77777777" w:rsidR="0088253A" w:rsidRDefault="0088253A">
      <w:pPr>
        <w:spacing w:before="0" w:after="0"/>
      </w:pPr>
      <w:r>
        <w:continuationSeparator/>
      </w:r>
    </w:p>
  </w:footnote>
  <w:footnote w:type="continuationNotice" w:id="1">
    <w:p w14:paraId="4DBC2481" w14:textId="77777777" w:rsidR="0088253A" w:rsidRDefault="0088253A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D4EC1"/>
    <w:multiLevelType w:val="multilevel"/>
    <w:tmpl w:val="19F0689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3F0F741B"/>
    <w:multiLevelType w:val="hybridMultilevel"/>
    <w:tmpl w:val="E9CCC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D602B"/>
    <w:multiLevelType w:val="multilevel"/>
    <w:tmpl w:val="54B28F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446B119D"/>
    <w:multiLevelType w:val="hybridMultilevel"/>
    <w:tmpl w:val="B882E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A0350"/>
    <w:multiLevelType w:val="multilevel"/>
    <w:tmpl w:val="9C12FAF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6B0F6BB2"/>
    <w:multiLevelType w:val="multilevel"/>
    <w:tmpl w:val="BD423A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2073969202">
    <w:abstractNumId w:val="1"/>
  </w:num>
  <w:num w:numId="2" w16cid:durableId="1765564815">
    <w:abstractNumId w:val="3"/>
  </w:num>
  <w:num w:numId="3" w16cid:durableId="386690603">
    <w:abstractNumId w:val="4"/>
  </w:num>
  <w:num w:numId="4" w16cid:durableId="2030907560">
    <w:abstractNumId w:val="5"/>
  </w:num>
  <w:num w:numId="5" w16cid:durableId="8457170">
    <w:abstractNumId w:val="2"/>
  </w:num>
  <w:num w:numId="6" w16cid:durableId="542138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onthEnd" w:val="10/31/2026"/>
    <w:docVar w:name="MonthStart" w:val="10/1/2026"/>
  </w:docVars>
  <w:rsids>
    <w:rsidRoot w:val="00A05BB7"/>
    <w:rsid w:val="000002A1"/>
    <w:rsid w:val="00000B15"/>
    <w:rsid w:val="000072A8"/>
    <w:rsid w:val="00015540"/>
    <w:rsid w:val="0002262A"/>
    <w:rsid w:val="000250D7"/>
    <w:rsid w:val="00026D79"/>
    <w:rsid w:val="0003043A"/>
    <w:rsid w:val="00031113"/>
    <w:rsid w:val="00032580"/>
    <w:rsid w:val="000358C8"/>
    <w:rsid w:val="00037214"/>
    <w:rsid w:val="00037FE8"/>
    <w:rsid w:val="000428E1"/>
    <w:rsid w:val="00044B50"/>
    <w:rsid w:val="000554CD"/>
    <w:rsid w:val="000555A8"/>
    <w:rsid w:val="00061D4F"/>
    <w:rsid w:val="00070745"/>
    <w:rsid w:val="00085397"/>
    <w:rsid w:val="000958A4"/>
    <w:rsid w:val="00096D41"/>
    <w:rsid w:val="00097218"/>
    <w:rsid w:val="000A1A0C"/>
    <w:rsid w:val="000A2EBE"/>
    <w:rsid w:val="000A37B4"/>
    <w:rsid w:val="000A3949"/>
    <w:rsid w:val="000A4563"/>
    <w:rsid w:val="000A49C0"/>
    <w:rsid w:val="000A4E2B"/>
    <w:rsid w:val="000A5FAC"/>
    <w:rsid w:val="000B14D1"/>
    <w:rsid w:val="000B3455"/>
    <w:rsid w:val="000B3DFC"/>
    <w:rsid w:val="000B46F0"/>
    <w:rsid w:val="000B5276"/>
    <w:rsid w:val="000B53F0"/>
    <w:rsid w:val="000B714C"/>
    <w:rsid w:val="000C6D92"/>
    <w:rsid w:val="000C7DCF"/>
    <w:rsid w:val="000D40D2"/>
    <w:rsid w:val="000D4D5D"/>
    <w:rsid w:val="000D7D30"/>
    <w:rsid w:val="000F2884"/>
    <w:rsid w:val="000F36D8"/>
    <w:rsid w:val="00106BC4"/>
    <w:rsid w:val="0011457F"/>
    <w:rsid w:val="00125C91"/>
    <w:rsid w:val="001261DA"/>
    <w:rsid w:val="001355EE"/>
    <w:rsid w:val="00143108"/>
    <w:rsid w:val="00156358"/>
    <w:rsid w:val="001609CE"/>
    <w:rsid w:val="001617A2"/>
    <w:rsid w:val="00167DDC"/>
    <w:rsid w:val="001837FB"/>
    <w:rsid w:val="001856C4"/>
    <w:rsid w:val="00191781"/>
    <w:rsid w:val="00191908"/>
    <w:rsid w:val="001A2A42"/>
    <w:rsid w:val="001A5459"/>
    <w:rsid w:val="001B50D5"/>
    <w:rsid w:val="001C1B9B"/>
    <w:rsid w:val="001C2440"/>
    <w:rsid w:val="001D174C"/>
    <w:rsid w:val="001D2F11"/>
    <w:rsid w:val="001E130F"/>
    <w:rsid w:val="001E7B8B"/>
    <w:rsid w:val="001F2B78"/>
    <w:rsid w:val="001F33A7"/>
    <w:rsid w:val="001F713B"/>
    <w:rsid w:val="002066DC"/>
    <w:rsid w:val="00215C54"/>
    <w:rsid w:val="002167D1"/>
    <w:rsid w:val="00223EA7"/>
    <w:rsid w:val="0024345D"/>
    <w:rsid w:val="00243719"/>
    <w:rsid w:val="00246C35"/>
    <w:rsid w:val="00247E8C"/>
    <w:rsid w:val="00250F55"/>
    <w:rsid w:val="0026233B"/>
    <w:rsid w:val="00262469"/>
    <w:rsid w:val="00275DE9"/>
    <w:rsid w:val="00275F53"/>
    <w:rsid w:val="00281AE2"/>
    <w:rsid w:val="002841F6"/>
    <w:rsid w:val="00286C24"/>
    <w:rsid w:val="002A0C13"/>
    <w:rsid w:val="002B1C02"/>
    <w:rsid w:val="002B4220"/>
    <w:rsid w:val="002B6959"/>
    <w:rsid w:val="002C01AC"/>
    <w:rsid w:val="002C2C58"/>
    <w:rsid w:val="002C2E6A"/>
    <w:rsid w:val="002C4A40"/>
    <w:rsid w:val="002D0245"/>
    <w:rsid w:val="002D06DA"/>
    <w:rsid w:val="002D23DC"/>
    <w:rsid w:val="002D5460"/>
    <w:rsid w:val="002D6A18"/>
    <w:rsid w:val="002F2B27"/>
    <w:rsid w:val="002F4A3E"/>
    <w:rsid w:val="002F7300"/>
    <w:rsid w:val="002F7526"/>
    <w:rsid w:val="00300088"/>
    <w:rsid w:val="00303233"/>
    <w:rsid w:val="00305B5C"/>
    <w:rsid w:val="00306683"/>
    <w:rsid w:val="00313DCD"/>
    <w:rsid w:val="003271CB"/>
    <w:rsid w:val="003304CF"/>
    <w:rsid w:val="00330B10"/>
    <w:rsid w:val="00335F59"/>
    <w:rsid w:val="00336DCA"/>
    <w:rsid w:val="00347888"/>
    <w:rsid w:val="00351F34"/>
    <w:rsid w:val="00352D42"/>
    <w:rsid w:val="00356906"/>
    <w:rsid w:val="00360353"/>
    <w:rsid w:val="00364585"/>
    <w:rsid w:val="00367200"/>
    <w:rsid w:val="0036740C"/>
    <w:rsid w:val="003738DA"/>
    <w:rsid w:val="00383D81"/>
    <w:rsid w:val="00386B80"/>
    <w:rsid w:val="0038719D"/>
    <w:rsid w:val="00395A56"/>
    <w:rsid w:val="003A30EC"/>
    <w:rsid w:val="003B40C6"/>
    <w:rsid w:val="003B46B4"/>
    <w:rsid w:val="003B53A2"/>
    <w:rsid w:val="003C358B"/>
    <w:rsid w:val="003C4912"/>
    <w:rsid w:val="003C68C0"/>
    <w:rsid w:val="003D3025"/>
    <w:rsid w:val="003E381B"/>
    <w:rsid w:val="003E480B"/>
    <w:rsid w:val="003F194D"/>
    <w:rsid w:val="003F31CD"/>
    <w:rsid w:val="003F564C"/>
    <w:rsid w:val="00401452"/>
    <w:rsid w:val="00407A8F"/>
    <w:rsid w:val="00407B0B"/>
    <w:rsid w:val="00407B4D"/>
    <w:rsid w:val="00421A1C"/>
    <w:rsid w:val="00430144"/>
    <w:rsid w:val="00431D63"/>
    <w:rsid w:val="00441354"/>
    <w:rsid w:val="004422EF"/>
    <w:rsid w:val="004713E7"/>
    <w:rsid w:val="00472440"/>
    <w:rsid w:val="00485207"/>
    <w:rsid w:val="004855E4"/>
    <w:rsid w:val="004947E8"/>
    <w:rsid w:val="00496E2B"/>
    <w:rsid w:val="004A003D"/>
    <w:rsid w:val="004A0072"/>
    <w:rsid w:val="004A115C"/>
    <w:rsid w:val="004A40C4"/>
    <w:rsid w:val="004A4BDD"/>
    <w:rsid w:val="004A72B0"/>
    <w:rsid w:val="004A75DA"/>
    <w:rsid w:val="004B1659"/>
    <w:rsid w:val="004B3747"/>
    <w:rsid w:val="004B5113"/>
    <w:rsid w:val="004D246D"/>
    <w:rsid w:val="004D5153"/>
    <w:rsid w:val="004D700C"/>
    <w:rsid w:val="004E123C"/>
    <w:rsid w:val="004E4601"/>
    <w:rsid w:val="004E79C9"/>
    <w:rsid w:val="004F0598"/>
    <w:rsid w:val="00500E5B"/>
    <w:rsid w:val="00501F8E"/>
    <w:rsid w:val="0050265A"/>
    <w:rsid w:val="00516D14"/>
    <w:rsid w:val="00520059"/>
    <w:rsid w:val="005215BD"/>
    <w:rsid w:val="00524A33"/>
    <w:rsid w:val="00526336"/>
    <w:rsid w:val="005311C5"/>
    <w:rsid w:val="00532D2F"/>
    <w:rsid w:val="00533444"/>
    <w:rsid w:val="00547DEB"/>
    <w:rsid w:val="00550A55"/>
    <w:rsid w:val="00555D11"/>
    <w:rsid w:val="00556356"/>
    <w:rsid w:val="00556ADA"/>
    <w:rsid w:val="00557CD3"/>
    <w:rsid w:val="00557D36"/>
    <w:rsid w:val="00560EAA"/>
    <w:rsid w:val="005667C7"/>
    <w:rsid w:val="005753AE"/>
    <w:rsid w:val="00582706"/>
    <w:rsid w:val="0059059D"/>
    <w:rsid w:val="0059122D"/>
    <w:rsid w:val="00593490"/>
    <w:rsid w:val="00594251"/>
    <w:rsid w:val="005A06B3"/>
    <w:rsid w:val="005A1A3F"/>
    <w:rsid w:val="005A4C41"/>
    <w:rsid w:val="005A55B1"/>
    <w:rsid w:val="005A7618"/>
    <w:rsid w:val="005B6785"/>
    <w:rsid w:val="005C5056"/>
    <w:rsid w:val="005D0A15"/>
    <w:rsid w:val="005D78EF"/>
    <w:rsid w:val="005D7A0B"/>
    <w:rsid w:val="005E3DB1"/>
    <w:rsid w:val="005E4686"/>
    <w:rsid w:val="005E46CF"/>
    <w:rsid w:val="005F2237"/>
    <w:rsid w:val="005F38A4"/>
    <w:rsid w:val="005F4E3A"/>
    <w:rsid w:val="00600D1D"/>
    <w:rsid w:val="0060649D"/>
    <w:rsid w:val="00613647"/>
    <w:rsid w:val="00614868"/>
    <w:rsid w:val="00614FB3"/>
    <w:rsid w:val="00625793"/>
    <w:rsid w:val="00626437"/>
    <w:rsid w:val="006322CA"/>
    <w:rsid w:val="006423B3"/>
    <w:rsid w:val="00644345"/>
    <w:rsid w:val="006534F7"/>
    <w:rsid w:val="0065448E"/>
    <w:rsid w:val="00660EBA"/>
    <w:rsid w:val="00665295"/>
    <w:rsid w:val="00670632"/>
    <w:rsid w:val="00672B27"/>
    <w:rsid w:val="00675FDF"/>
    <w:rsid w:val="00677F59"/>
    <w:rsid w:val="00681FF5"/>
    <w:rsid w:val="0068607A"/>
    <w:rsid w:val="00686C09"/>
    <w:rsid w:val="00691448"/>
    <w:rsid w:val="006A47A5"/>
    <w:rsid w:val="006B157E"/>
    <w:rsid w:val="006B1931"/>
    <w:rsid w:val="006B1D3F"/>
    <w:rsid w:val="006B5437"/>
    <w:rsid w:val="006C1F1E"/>
    <w:rsid w:val="006C62CF"/>
    <w:rsid w:val="006D15D7"/>
    <w:rsid w:val="006E2A05"/>
    <w:rsid w:val="006F4224"/>
    <w:rsid w:val="0070160B"/>
    <w:rsid w:val="00701D63"/>
    <w:rsid w:val="00705326"/>
    <w:rsid w:val="00707886"/>
    <w:rsid w:val="00712D5C"/>
    <w:rsid w:val="0071484D"/>
    <w:rsid w:val="00714D1E"/>
    <w:rsid w:val="0071555C"/>
    <w:rsid w:val="00715EE5"/>
    <w:rsid w:val="00723807"/>
    <w:rsid w:val="007301AC"/>
    <w:rsid w:val="007305CC"/>
    <w:rsid w:val="00741C43"/>
    <w:rsid w:val="00743102"/>
    <w:rsid w:val="00744429"/>
    <w:rsid w:val="00755CC9"/>
    <w:rsid w:val="00765421"/>
    <w:rsid w:val="00770061"/>
    <w:rsid w:val="007733E8"/>
    <w:rsid w:val="00775097"/>
    <w:rsid w:val="00786BBB"/>
    <w:rsid w:val="0079089D"/>
    <w:rsid w:val="0079488E"/>
    <w:rsid w:val="007A1F36"/>
    <w:rsid w:val="007A6D80"/>
    <w:rsid w:val="007B1F00"/>
    <w:rsid w:val="007B61E0"/>
    <w:rsid w:val="007B6D0B"/>
    <w:rsid w:val="007B776C"/>
    <w:rsid w:val="007C11AE"/>
    <w:rsid w:val="007C51CE"/>
    <w:rsid w:val="007C677A"/>
    <w:rsid w:val="007C7461"/>
    <w:rsid w:val="007C7561"/>
    <w:rsid w:val="007D16CC"/>
    <w:rsid w:val="007D3201"/>
    <w:rsid w:val="007D493E"/>
    <w:rsid w:val="007D57F2"/>
    <w:rsid w:val="007D6C72"/>
    <w:rsid w:val="007E31D3"/>
    <w:rsid w:val="007E4F98"/>
    <w:rsid w:val="007E671B"/>
    <w:rsid w:val="007F1ABB"/>
    <w:rsid w:val="007F7A5D"/>
    <w:rsid w:val="0080125D"/>
    <w:rsid w:val="00804FC2"/>
    <w:rsid w:val="008204C2"/>
    <w:rsid w:val="008338BC"/>
    <w:rsid w:val="00836BB9"/>
    <w:rsid w:val="008374DA"/>
    <w:rsid w:val="00842FA3"/>
    <w:rsid w:val="00843270"/>
    <w:rsid w:val="00844792"/>
    <w:rsid w:val="00854E36"/>
    <w:rsid w:val="00856724"/>
    <w:rsid w:val="00857A5C"/>
    <w:rsid w:val="00857EF6"/>
    <w:rsid w:val="00860D10"/>
    <w:rsid w:val="0086273B"/>
    <w:rsid w:val="00863179"/>
    <w:rsid w:val="00865EE5"/>
    <w:rsid w:val="00866AB2"/>
    <w:rsid w:val="00877F58"/>
    <w:rsid w:val="00880BCD"/>
    <w:rsid w:val="008824ED"/>
    <w:rsid w:val="0088253A"/>
    <w:rsid w:val="0088563D"/>
    <w:rsid w:val="00886697"/>
    <w:rsid w:val="008907A4"/>
    <w:rsid w:val="00892820"/>
    <w:rsid w:val="00894DB9"/>
    <w:rsid w:val="008951BB"/>
    <w:rsid w:val="008969C7"/>
    <w:rsid w:val="00897FAB"/>
    <w:rsid w:val="008B12B3"/>
    <w:rsid w:val="008B2047"/>
    <w:rsid w:val="008B3CF3"/>
    <w:rsid w:val="008C19F3"/>
    <w:rsid w:val="008C29BE"/>
    <w:rsid w:val="008C4166"/>
    <w:rsid w:val="008D4A3F"/>
    <w:rsid w:val="008D7F56"/>
    <w:rsid w:val="008E0EF2"/>
    <w:rsid w:val="008E1BF3"/>
    <w:rsid w:val="008F2BFD"/>
    <w:rsid w:val="008F3422"/>
    <w:rsid w:val="008F6F7D"/>
    <w:rsid w:val="00902CED"/>
    <w:rsid w:val="009047EB"/>
    <w:rsid w:val="00910F56"/>
    <w:rsid w:val="00911AE4"/>
    <w:rsid w:val="009133F5"/>
    <w:rsid w:val="0091497C"/>
    <w:rsid w:val="00914D76"/>
    <w:rsid w:val="00931E85"/>
    <w:rsid w:val="00932FF0"/>
    <w:rsid w:val="00934081"/>
    <w:rsid w:val="00934942"/>
    <w:rsid w:val="00946792"/>
    <w:rsid w:val="00947294"/>
    <w:rsid w:val="00951AF3"/>
    <w:rsid w:val="009606C0"/>
    <w:rsid w:val="009670D4"/>
    <w:rsid w:val="00970FE0"/>
    <w:rsid w:val="00977B6C"/>
    <w:rsid w:val="009861AC"/>
    <w:rsid w:val="009933AF"/>
    <w:rsid w:val="00996DA5"/>
    <w:rsid w:val="009A0409"/>
    <w:rsid w:val="009A0A50"/>
    <w:rsid w:val="009A0EBF"/>
    <w:rsid w:val="009A4EA6"/>
    <w:rsid w:val="009A6BF2"/>
    <w:rsid w:val="009B07EA"/>
    <w:rsid w:val="009B22E7"/>
    <w:rsid w:val="009B2895"/>
    <w:rsid w:val="009B68BF"/>
    <w:rsid w:val="009C0CEC"/>
    <w:rsid w:val="009C14F2"/>
    <w:rsid w:val="009C159E"/>
    <w:rsid w:val="009C2318"/>
    <w:rsid w:val="009C3E50"/>
    <w:rsid w:val="009C4084"/>
    <w:rsid w:val="009C4270"/>
    <w:rsid w:val="009D087B"/>
    <w:rsid w:val="009D60AE"/>
    <w:rsid w:val="009D769F"/>
    <w:rsid w:val="009E40E5"/>
    <w:rsid w:val="009E7D6A"/>
    <w:rsid w:val="009F04D0"/>
    <w:rsid w:val="009F129F"/>
    <w:rsid w:val="009F1F0E"/>
    <w:rsid w:val="009F226B"/>
    <w:rsid w:val="009F5A3E"/>
    <w:rsid w:val="009F5DD2"/>
    <w:rsid w:val="00A0574C"/>
    <w:rsid w:val="00A05BB7"/>
    <w:rsid w:val="00A0681F"/>
    <w:rsid w:val="00A108C7"/>
    <w:rsid w:val="00A117AC"/>
    <w:rsid w:val="00A13E01"/>
    <w:rsid w:val="00A2106F"/>
    <w:rsid w:val="00A379AC"/>
    <w:rsid w:val="00A430A8"/>
    <w:rsid w:val="00A4446B"/>
    <w:rsid w:val="00A47818"/>
    <w:rsid w:val="00A51950"/>
    <w:rsid w:val="00A60F79"/>
    <w:rsid w:val="00A63F6D"/>
    <w:rsid w:val="00A74E9F"/>
    <w:rsid w:val="00A75703"/>
    <w:rsid w:val="00A75EB5"/>
    <w:rsid w:val="00A77F22"/>
    <w:rsid w:val="00A818AC"/>
    <w:rsid w:val="00A85EE9"/>
    <w:rsid w:val="00A86438"/>
    <w:rsid w:val="00A86B2F"/>
    <w:rsid w:val="00A878E7"/>
    <w:rsid w:val="00A95CB8"/>
    <w:rsid w:val="00AB0468"/>
    <w:rsid w:val="00AB1401"/>
    <w:rsid w:val="00AB2A5A"/>
    <w:rsid w:val="00AB5465"/>
    <w:rsid w:val="00AB5665"/>
    <w:rsid w:val="00AB72DE"/>
    <w:rsid w:val="00AC4E5A"/>
    <w:rsid w:val="00AC6A3F"/>
    <w:rsid w:val="00AD06FD"/>
    <w:rsid w:val="00AD4222"/>
    <w:rsid w:val="00AE4033"/>
    <w:rsid w:val="00AE7624"/>
    <w:rsid w:val="00AF0F6D"/>
    <w:rsid w:val="00AF28DD"/>
    <w:rsid w:val="00AF7168"/>
    <w:rsid w:val="00B00B35"/>
    <w:rsid w:val="00B122B8"/>
    <w:rsid w:val="00B15860"/>
    <w:rsid w:val="00B2314D"/>
    <w:rsid w:val="00B23EE0"/>
    <w:rsid w:val="00B25152"/>
    <w:rsid w:val="00B26C0E"/>
    <w:rsid w:val="00B3185A"/>
    <w:rsid w:val="00B338D6"/>
    <w:rsid w:val="00B41DD7"/>
    <w:rsid w:val="00B45E52"/>
    <w:rsid w:val="00B544A5"/>
    <w:rsid w:val="00B57010"/>
    <w:rsid w:val="00B63059"/>
    <w:rsid w:val="00B66762"/>
    <w:rsid w:val="00B6727D"/>
    <w:rsid w:val="00B67983"/>
    <w:rsid w:val="00B85BD5"/>
    <w:rsid w:val="00B86164"/>
    <w:rsid w:val="00B91EE9"/>
    <w:rsid w:val="00B95DA5"/>
    <w:rsid w:val="00BA3331"/>
    <w:rsid w:val="00BA6CFA"/>
    <w:rsid w:val="00BA7740"/>
    <w:rsid w:val="00BB45B1"/>
    <w:rsid w:val="00BC30E0"/>
    <w:rsid w:val="00BC628A"/>
    <w:rsid w:val="00BC7093"/>
    <w:rsid w:val="00BD11E8"/>
    <w:rsid w:val="00BD4B66"/>
    <w:rsid w:val="00BE6224"/>
    <w:rsid w:val="00BF0726"/>
    <w:rsid w:val="00BF1676"/>
    <w:rsid w:val="00BF5270"/>
    <w:rsid w:val="00BF795D"/>
    <w:rsid w:val="00C047F6"/>
    <w:rsid w:val="00C06A8C"/>
    <w:rsid w:val="00C213F6"/>
    <w:rsid w:val="00C23B7F"/>
    <w:rsid w:val="00C2464D"/>
    <w:rsid w:val="00C27E3B"/>
    <w:rsid w:val="00C3274F"/>
    <w:rsid w:val="00C32E6D"/>
    <w:rsid w:val="00C3475D"/>
    <w:rsid w:val="00C3503F"/>
    <w:rsid w:val="00C3510E"/>
    <w:rsid w:val="00C35468"/>
    <w:rsid w:val="00C424C3"/>
    <w:rsid w:val="00C426EA"/>
    <w:rsid w:val="00C42FBC"/>
    <w:rsid w:val="00C51717"/>
    <w:rsid w:val="00C52DA4"/>
    <w:rsid w:val="00C5634A"/>
    <w:rsid w:val="00C57C66"/>
    <w:rsid w:val="00C613CA"/>
    <w:rsid w:val="00C63AEE"/>
    <w:rsid w:val="00C70341"/>
    <w:rsid w:val="00C708BD"/>
    <w:rsid w:val="00C71863"/>
    <w:rsid w:val="00C71C19"/>
    <w:rsid w:val="00C767FF"/>
    <w:rsid w:val="00C77896"/>
    <w:rsid w:val="00C81B79"/>
    <w:rsid w:val="00C83536"/>
    <w:rsid w:val="00C84E93"/>
    <w:rsid w:val="00C90D64"/>
    <w:rsid w:val="00CA0D37"/>
    <w:rsid w:val="00CA2129"/>
    <w:rsid w:val="00CA273D"/>
    <w:rsid w:val="00CA2792"/>
    <w:rsid w:val="00CA30F8"/>
    <w:rsid w:val="00CA321B"/>
    <w:rsid w:val="00CA4830"/>
    <w:rsid w:val="00CA55EB"/>
    <w:rsid w:val="00CA6C74"/>
    <w:rsid w:val="00CB6C14"/>
    <w:rsid w:val="00CB6F1B"/>
    <w:rsid w:val="00CC0A70"/>
    <w:rsid w:val="00CC4193"/>
    <w:rsid w:val="00CD3DEB"/>
    <w:rsid w:val="00CE0AE8"/>
    <w:rsid w:val="00CE1CC9"/>
    <w:rsid w:val="00CE34F8"/>
    <w:rsid w:val="00CE5C5E"/>
    <w:rsid w:val="00CF503A"/>
    <w:rsid w:val="00D03966"/>
    <w:rsid w:val="00D0412C"/>
    <w:rsid w:val="00D04513"/>
    <w:rsid w:val="00D1480A"/>
    <w:rsid w:val="00D16D46"/>
    <w:rsid w:val="00D21EAA"/>
    <w:rsid w:val="00D25D52"/>
    <w:rsid w:val="00D41C7A"/>
    <w:rsid w:val="00D420E0"/>
    <w:rsid w:val="00D4674F"/>
    <w:rsid w:val="00D46D6E"/>
    <w:rsid w:val="00D50575"/>
    <w:rsid w:val="00D51243"/>
    <w:rsid w:val="00D52A9E"/>
    <w:rsid w:val="00D607F7"/>
    <w:rsid w:val="00D6507F"/>
    <w:rsid w:val="00D70BBB"/>
    <w:rsid w:val="00D75F63"/>
    <w:rsid w:val="00D7714F"/>
    <w:rsid w:val="00D87CC8"/>
    <w:rsid w:val="00D9051E"/>
    <w:rsid w:val="00D91CFD"/>
    <w:rsid w:val="00D92D5D"/>
    <w:rsid w:val="00D9410B"/>
    <w:rsid w:val="00D946CA"/>
    <w:rsid w:val="00D96BEC"/>
    <w:rsid w:val="00DA1738"/>
    <w:rsid w:val="00DA1D9B"/>
    <w:rsid w:val="00DA1E71"/>
    <w:rsid w:val="00DA20BB"/>
    <w:rsid w:val="00DA3EFF"/>
    <w:rsid w:val="00DA45E2"/>
    <w:rsid w:val="00DA477D"/>
    <w:rsid w:val="00DB37B4"/>
    <w:rsid w:val="00DB5DBC"/>
    <w:rsid w:val="00DB7290"/>
    <w:rsid w:val="00DC23D4"/>
    <w:rsid w:val="00DD05C5"/>
    <w:rsid w:val="00DD0D7B"/>
    <w:rsid w:val="00DD31E2"/>
    <w:rsid w:val="00DD61D4"/>
    <w:rsid w:val="00DD7F3D"/>
    <w:rsid w:val="00DE2EEE"/>
    <w:rsid w:val="00E01842"/>
    <w:rsid w:val="00E02262"/>
    <w:rsid w:val="00E12D2C"/>
    <w:rsid w:val="00E13A50"/>
    <w:rsid w:val="00E1721C"/>
    <w:rsid w:val="00E21FDC"/>
    <w:rsid w:val="00E237DA"/>
    <w:rsid w:val="00E23CE8"/>
    <w:rsid w:val="00E25E9E"/>
    <w:rsid w:val="00E341F2"/>
    <w:rsid w:val="00E35750"/>
    <w:rsid w:val="00E40BD2"/>
    <w:rsid w:val="00E516A8"/>
    <w:rsid w:val="00E57213"/>
    <w:rsid w:val="00E6043F"/>
    <w:rsid w:val="00E60559"/>
    <w:rsid w:val="00E63911"/>
    <w:rsid w:val="00E675CA"/>
    <w:rsid w:val="00E8326A"/>
    <w:rsid w:val="00E838E1"/>
    <w:rsid w:val="00E918F2"/>
    <w:rsid w:val="00E91FD4"/>
    <w:rsid w:val="00E92A18"/>
    <w:rsid w:val="00E94945"/>
    <w:rsid w:val="00E95B6B"/>
    <w:rsid w:val="00EA03B5"/>
    <w:rsid w:val="00EA45F5"/>
    <w:rsid w:val="00EB14A7"/>
    <w:rsid w:val="00EB1981"/>
    <w:rsid w:val="00EB22E3"/>
    <w:rsid w:val="00EB73C7"/>
    <w:rsid w:val="00EC2CE0"/>
    <w:rsid w:val="00EC4BB5"/>
    <w:rsid w:val="00EC4DBB"/>
    <w:rsid w:val="00EC7F65"/>
    <w:rsid w:val="00ED09DC"/>
    <w:rsid w:val="00ED2B37"/>
    <w:rsid w:val="00ED7B4E"/>
    <w:rsid w:val="00EE1627"/>
    <w:rsid w:val="00EE4518"/>
    <w:rsid w:val="00EE68F4"/>
    <w:rsid w:val="00EF6202"/>
    <w:rsid w:val="00EF7B53"/>
    <w:rsid w:val="00F0091E"/>
    <w:rsid w:val="00F04013"/>
    <w:rsid w:val="00F104E7"/>
    <w:rsid w:val="00F27ABC"/>
    <w:rsid w:val="00F3195D"/>
    <w:rsid w:val="00F3240F"/>
    <w:rsid w:val="00F428C9"/>
    <w:rsid w:val="00F43FC4"/>
    <w:rsid w:val="00F45428"/>
    <w:rsid w:val="00F466B8"/>
    <w:rsid w:val="00F5498A"/>
    <w:rsid w:val="00F564B1"/>
    <w:rsid w:val="00F57755"/>
    <w:rsid w:val="00F64730"/>
    <w:rsid w:val="00F6627A"/>
    <w:rsid w:val="00F7077C"/>
    <w:rsid w:val="00F718D7"/>
    <w:rsid w:val="00F73204"/>
    <w:rsid w:val="00F76499"/>
    <w:rsid w:val="00F8029C"/>
    <w:rsid w:val="00F81C92"/>
    <w:rsid w:val="00F831A8"/>
    <w:rsid w:val="00F8354F"/>
    <w:rsid w:val="00F86F72"/>
    <w:rsid w:val="00F91677"/>
    <w:rsid w:val="00FA33CB"/>
    <w:rsid w:val="00FA3786"/>
    <w:rsid w:val="00FA5A44"/>
    <w:rsid w:val="00FB72A4"/>
    <w:rsid w:val="00FB7CC4"/>
    <w:rsid w:val="00FC2ACE"/>
    <w:rsid w:val="00FD1B80"/>
    <w:rsid w:val="00FD3AAD"/>
    <w:rsid w:val="00FD4FA3"/>
    <w:rsid w:val="00FE42F5"/>
    <w:rsid w:val="00FE7F90"/>
    <w:rsid w:val="00FF205D"/>
    <w:rsid w:val="00FF374D"/>
    <w:rsid w:val="00FF39F5"/>
    <w:rsid w:val="00FF6F6D"/>
    <w:rsid w:val="00FF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5A1D16"/>
  <w15:docId w15:val="{A5225A6C-E241-48AF-9550-0919C6D4B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74D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13"/>
    <w:unhideWhenUsed/>
    <w:qFormat/>
    <w:rsid w:val="00C71C1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00D1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ery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86E189E395043D08C53A96E362CD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869A92-460B-4E9B-A3D1-65650113625D}"/>
      </w:docPartPr>
      <w:docPartBody>
        <w:p w:rsidR="003B26A6" w:rsidRDefault="003B26A6">
          <w:pPr>
            <w:pStyle w:val="086E189E395043D08C53A96E362CD7FA"/>
          </w:pPr>
          <w:r>
            <w:t>Sunday</w:t>
          </w:r>
        </w:p>
      </w:docPartBody>
    </w:docPart>
    <w:docPart>
      <w:docPartPr>
        <w:name w:val="B993706FC6644C1CA16C806319A8E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07551-8ECD-49A9-9F09-6971DB5618E9}"/>
      </w:docPartPr>
      <w:docPartBody>
        <w:p w:rsidR="003B26A6" w:rsidRDefault="003B26A6">
          <w:pPr>
            <w:pStyle w:val="B993706FC6644C1CA16C806319A8E7E9"/>
          </w:pPr>
          <w:r>
            <w:t>Monday</w:t>
          </w:r>
        </w:p>
      </w:docPartBody>
    </w:docPart>
    <w:docPart>
      <w:docPartPr>
        <w:name w:val="9E14C0F8E8AC4680A674868C29268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F7BCE-5B97-409A-A5DA-A4F5189675F0}"/>
      </w:docPartPr>
      <w:docPartBody>
        <w:p w:rsidR="003B26A6" w:rsidRDefault="003B26A6">
          <w:pPr>
            <w:pStyle w:val="9E14C0F8E8AC4680A674868C29268D03"/>
          </w:pPr>
          <w:r>
            <w:t>Tuesday</w:t>
          </w:r>
        </w:p>
      </w:docPartBody>
    </w:docPart>
    <w:docPart>
      <w:docPartPr>
        <w:name w:val="B581C4F12D2647EF827D1514A3E91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0BA1A-F901-4956-A792-6926151889CB}"/>
      </w:docPartPr>
      <w:docPartBody>
        <w:p w:rsidR="003B26A6" w:rsidRDefault="003B26A6">
          <w:pPr>
            <w:pStyle w:val="B581C4F12D2647EF827D1514A3E918E3"/>
          </w:pPr>
          <w:r>
            <w:t>Wednesday</w:t>
          </w:r>
        </w:p>
      </w:docPartBody>
    </w:docPart>
    <w:docPart>
      <w:docPartPr>
        <w:name w:val="5F964A3DDDC54033BBAB5A57FBA67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32B26-022B-46E9-BD87-A4DDB3B809C3}"/>
      </w:docPartPr>
      <w:docPartBody>
        <w:p w:rsidR="003B26A6" w:rsidRDefault="003B26A6">
          <w:pPr>
            <w:pStyle w:val="5F964A3DDDC54033BBAB5A57FBA67287"/>
          </w:pPr>
          <w:r>
            <w:t>Thursday</w:t>
          </w:r>
        </w:p>
      </w:docPartBody>
    </w:docPart>
    <w:docPart>
      <w:docPartPr>
        <w:name w:val="EF3BF9F477AB4C868D2B122647032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821B95-7B05-4D7F-907E-C749ABFDE08B}"/>
      </w:docPartPr>
      <w:docPartBody>
        <w:p w:rsidR="003B26A6" w:rsidRDefault="003B26A6">
          <w:pPr>
            <w:pStyle w:val="EF3BF9F477AB4C868D2B122647032D80"/>
          </w:pPr>
          <w:r>
            <w:t>Friday</w:t>
          </w:r>
        </w:p>
      </w:docPartBody>
    </w:docPart>
    <w:docPart>
      <w:docPartPr>
        <w:name w:val="9178B32D56FE4E8BA7A6DB47B4B5E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86654-5471-4115-99CD-3B417B3B8C8B}"/>
      </w:docPartPr>
      <w:docPartBody>
        <w:p w:rsidR="003B26A6" w:rsidRDefault="003B26A6">
          <w:pPr>
            <w:pStyle w:val="9178B32D56FE4E8BA7A6DB47B4B5E398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sha">
    <w:altName w:val="Cambria"/>
    <w:charset w:val="B1"/>
    <w:family w:val="swiss"/>
    <w:pitch w:val="variable"/>
    <w:sig w:usb0="80000807" w:usb1="40000042" w:usb2="00000000" w:usb3="00000000" w:csb0="0000002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6A6"/>
    <w:rsid w:val="000346A5"/>
    <w:rsid w:val="00071254"/>
    <w:rsid w:val="000F5275"/>
    <w:rsid w:val="00117390"/>
    <w:rsid w:val="001D2F11"/>
    <w:rsid w:val="0023606F"/>
    <w:rsid w:val="002C11AD"/>
    <w:rsid w:val="002D4DF8"/>
    <w:rsid w:val="002E4BC2"/>
    <w:rsid w:val="002E6D94"/>
    <w:rsid w:val="00322298"/>
    <w:rsid w:val="00330B10"/>
    <w:rsid w:val="003479A7"/>
    <w:rsid w:val="00355803"/>
    <w:rsid w:val="003826F6"/>
    <w:rsid w:val="003A7CCE"/>
    <w:rsid w:val="003B26A6"/>
    <w:rsid w:val="003E6598"/>
    <w:rsid w:val="00427648"/>
    <w:rsid w:val="004A0072"/>
    <w:rsid w:val="004A2A1F"/>
    <w:rsid w:val="004E79C9"/>
    <w:rsid w:val="00501F8E"/>
    <w:rsid w:val="005059C1"/>
    <w:rsid w:val="005153E9"/>
    <w:rsid w:val="0055600C"/>
    <w:rsid w:val="005856AC"/>
    <w:rsid w:val="005E63BA"/>
    <w:rsid w:val="005F74EB"/>
    <w:rsid w:val="00610659"/>
    <w:rsid w:val="0062634F"/>
    <w:rsid w:val="00667658"/>
    <w:rsid w:val="006D3A11"/>
    <w:rsid w:val="006E293F"/>
    <w:rsid w:val="006E7924"/>
    <w:rsid w:val="006F576E"/>
    <w:rsid w:val="00711581"/>
    <w:rsid w:val="00743CB2"/>
    <w:rsid w:val="0079412B"/>
    <w:rsid w:val="007E7FCF"/>
    <w:rsid w:val="00811D83"/>
    <w:rsid w:val="00891A29"/>
    <w:rsid w:val="008B3AC6"/>
    <w:rsid w:val="009A0EBF"/>
    <w:rsid w:val="009A1EFA"/>
    <w:rsid w:val="009C3E50"/>
    <w:rsid w:val="00A47818"/>
    <w:rsid w:val="00A4796A"/>
    <w:rsid w:val="00A677BE"/>
    <w:rsid w:val="00A85950"/>
    <w:rsid w:val="00A86B2F"/>
    <w:rsid w:val="00A878E7"/>
    <w:rsid w:val="00AF0F6D"/>
    <w:rsid w:val="00AF213D"/>
    <w:rsid w:val="00B0147D"/>
    <w:rsid w:val="00B03600"/>
    <w:rsid w:val="00B8092E"/>
    <w:rsid w:val="00BE2170"/>
    <w:rsid w:val="00C254DC"/>
    <w:rsid w:val="00C34126"/>
    <w:rsid w:val="00C3475D"/>
    <w:rsid w:val="00CA2945"/>
    <w:rsid w:val="00CA54C0"/>
    <w:rsid w:val="00CC2108"/>
    <w:rsid w:val="00D27111"/>
    <w:rsid w:val="00D67DE5"/>
    <w:rsid w:val="00D7400E"/>
    <w:rsid w:val="00D9435E"/>
    <w:rsid w:val="00DB654A"/>
    <w:rsid w:val="00DB7290"/>
    <w:rsid w:val="00E65917"/>
    <w:rsid w:val="00EE4518"/>
    <w:rsid w:val="00EF20AA"/>
    <w:rsid w:val="00F3195D"/>
    <w:rsid w:val="00FB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86E189E395043D08C53A96E362CD7FA">
    <w:name w:val="086E189E395043D08C53A96E362CD7FA"/>
  </w:style>
  <w:style w:type="paragraph" w:customStyle="1" w:styleId="B993706FC6644C1CA16C806319A8E7E9">
    <w:name w:val="B993706FC6644C1CA16C806319A8E7E9"/>
  </w:style>
  <w:style w:type="paragraph" w:customStyle="1" w:styleId="9E14C0F8E8AC4680A674868C29268D03">
    <w:name w:val="9E14C0F8E8AC4680A674868C29268D03"/>
  </w:style>
  <w:style w:type="paragraph" w:customStyle="1" w:styleId="B581C4F12D2647EF827D1514A3E918E3">
    <w:name w:val="B581C4F12D2647EF827D1514A3E918E3"/>
  </w:style>
  <w:style w:type="paragraph" w:customStyle="1" w:styleId="5F964A3DDDC54033BBAB5A57FBA67287">
    <w:name w:val="5F964A3DDDC54033BBAB5A57FBA67287"/>
  </w:style>
  <w:style w:type="paragraph" w:customStyle="1" w:styleId="EF3BF9F477AB4C868D2B122647032D80">
    <w:name w:val="EF3BF9F477AB4C868D2B122647032D80"/>
  </w:style>
  <w:style w:type="paragraph" w:customStyle="1" w:styleId="9178B32D56FE4E8BA7A6DB47B4B5E398">
    <w:name w:val="9178B32D56FE4E8BA7A6DB47B4B5E3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ABEEB-31E5-4A52-8E27-6521FB184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start).dotm</Template>
  <TotalTime>175</TotalTime>
  <Pages>1</Pages>
  <Words>624</Words>
  <Characters>3206</Characters>
  <Application>Microsoft Office Word</Application>
  <DocSecurity>0</DocSecurity>
  <Lines>400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Rogers</dc:creator>
  <cp:keywords/>
  <dc:description/>
  <cp:lastModifiedBy>Cheryl Rogers</cp:lastModifiedBy>
  <cp:revision>149</cp:revision>
  <cp:lastPrinted>2026-06-22T20:45:00Z</cp:lastPrinted>
  <dcterms:created xsi:type="dcterms:W3CDTF">2025-06-04T22:30:00Z</dcterms:created>
  <dcterms:modified xsi:type="dcterms:W3CDTF">2026-06-24T18:52:00Z</dcterms:modified>
  <cp:category/>
</cp:coreProperties>
</file>